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7" w:type="dxa"/>
          <w:bottom w:w="227" w:type="dxa"/>
          <w:right w:w="284" w:type="dxa"/>
        </w:tblCellMar>
        <w:tblLook w:val="04A0" w:firstRow="1" w:lastRow="0" w:firstColumn="1" w:lastColumn="0" w:noHBand="0" w:noVBand="1"/>
      </w:tblPr>
      <w:tblGrid>
        <w:gridCol w:w="3647"/>
        <w:gridCol w:w="7297"/>
      </w:tblGrid>
      <w:tr w:rsidR="00AF3FB7" w:rsidTr="003E1AD6">
        <w:tc>
          <w:tcPr>
            <w:tcW w:w="3647" w:type="dxa"/>
          </w:tcPr>
          <w:p w:rsidR="00AF3FB7" w:rsidRPr="00432940" w:rsidRDefault="00AF3FB7" w:rsidP="00432940">
            <w:pPr>
              <w:pStyle w:val="Information"/>
            </w:pPr>
          </w:p>
        </w:tc>
        <w:tc>
          <w:tcPr>
            <w:tcW w:w="7297" w:type="dxa"/>
            <w:tcBorders>
              <w:bottom w:val="single" w:sz="48" w:space="0" w:color="FFFFFF" w:themeColor="background1"/>
            </w:tcBorders>
          </w:tcPr>
          <w:p w:rsidR="00AF3FB7" w:rsidRPr="002968D8" w:rsidRDefault="003E1AD6" w:rsidP="002968D8">
            <w:pPr>
              <w:pStyle w:val="Subtitle"/>
            </w:pPr>
            <w:r>
              <w:t>Tech Ryder</w:t>
            </w:r>
          </w:p>
        </w:tc>
      </w:tr>
      <w:tr w:rsidR="00AD7229" w:rsidTr="003E1AD6">
        <w:tc>
          <w:tcPr>
            <w:tcW w:w="3647" w:type="dxa"/>
          </w:tcPr>
          <w:p w:rsidR="0013072F" w:rsidRPr="00432940" w:rsidRDefault="003E1AD6" w:rsidP="00432940">
            <w:pPr>
              <w:pStyle w:val="Heading1"/>
            </w:pPr>
            <w:r>
              <w:t>Full Band</w:t>
            </w:r>
          </w:p>
        </w:tc>
        <w:tc>
          <w:tcPr>
            <w:tcW w:w="7297" w:type="dxa"/>
            <w:tcBorders>
              <w:top w:val="single" w:sz="48" w:space="0" w:color="FFFFFF" w:themeColor="background1"/>
              <w:bottom w:val="single" w:sz="12" w:space="0" w:color="FFFFFF" w:themeColor="background1"/>
            </w:tcBorders>
          </w:tcPr>
          <w:p w:rsidR="00F715CB" w:rsidRPr="00432940" w:rsidRDefault="00BC3CB4" w:rsidP="00432940">
            <w:sdt>
              <w:sdtPr>
                <w:id w:val="213857724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715CB" w:rsidRPr="00432940">
              <w:t xml:space="preserve"> </w:t>
            </w:r>
            <w:r w:rsidR="003E1AD6">
              <w:t>Vocal Mic x 3</w:t>
            </w:r>
          </w:p>
          <w:p w:rsidR="00F715CB" w:rsidRPr="00432940" w:rsidRDefault="00BC3CB4" w:rsidP="00432940">
            <w:sdt>
              <w:sdtPr>
                <w:id w:val="1627736053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050A1" w:rsidRPr="00E050A1">
              <w:t xml:space="preserve"> </w:t>
            </w:r>
            <w:r w:rsidR="003E1AD6">
              <w:t>Acoustic Guitar D.I x 1</w:t>
            </w:r>
          </w:p>
          <w:p w:rsidR="00F715CB" w:rsidRPr="00432940" w:rsidRDefault="00BC3CB4" w:rsidP="00432940">
            <w:sdt>
              <w:sdtPr>
                <w:id w:val="163197783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050A1" w:rsidRPr="00E050A1">
              <w:t xml:space="preserve"> </w:t>
            </w:r>
            <w:r w:rsidR="003E1AD6">
              <w:t>Electric Guitar D.I x 1</w:t>
            </w:r>
          </w:p>
          <w:p w:rsidR="00F715CB" w:rsidRPr="00432940" w:rsidRDefault="00BC3CB4" w:rsidP="00432940">
            <w:sdt>
              <w:sdtPr>
                <w:id w:val="177721848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050A1" w:rsidRPr="00E050A1">
              <w:t xml:space="preserve"> </w:t>
            </w:r>
            <w:r w:rsidR="003E1AD6">
              <w:t>Drum Kit</w:t>
            </w:r>
          </w:p>
          <w:p w:rsidR="00F715CB" w:rsidRPr="00432940" w:rsidRDefault="00BC3CB4" w:rsidP="00432940">
            <w:sdt>
              <w:sdtPr>
                <w:id w:val="-458184729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F715CB" w:rsidRPr="00432940">
              <w:t xml:space="preserve"> </w:t>
            </w:r>
            <w:r w:rsidR="003E1AD6">
              <w:t>Bass D.I x 1</w:t>
            </w:r>
          </w:p>
          <w:p w:rsidR="00AD7229" w:rsidRPr="00432940" w:rsidRDefault="00BC3CB4" w:rsidP="00432940">
            <w:sdt>
              <w:sdtPr>
                <w:id w:val="-266308776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050A1" w:rsidRPr="00E050A1">
              <w:t xml:space="preserve"> </w:t>
            </w:r>
            <w:r w:rsidR="003E1AD6">
              <w:t xml:space="preserve">Keys </w:t>
            </w:r>
            <w:proofErr w:type="gramStart"/>
            <w:r w:rsidR="003E1AD6">
              <w:t>D.I</w:t>
            </w:r>
            <w:proofErr w:type="gramEnd"/>
          </w:p>
        </w:tc>
      </w:tr>
      <w:tr w:rsidR="00AD7229" w:rsidTr="003E1AD6">
        <w:tc>
          <w:tcPr>
            <w:tcW w:w="3647" w:type="dxa"/>
          </w:tcPr>
          <w:p w:rsidR="0013072F" w:rsidRPr="00432940" w:rsidRDefault="003E1AD6" w:rsidP="00432940">
            <w:pPr>
              <w:pStyle w:val="Heading1"/>
            </w:pPr>
            <w:r>
              <w:t>2 Piece</w:t>
            </w:r>
          </w:p>
        </w:tc>
        <w:tc>
          <w:tcPr>
            <w:tcW w:w="7297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:rsidR="00F715CB" w:rsidRPr="00432940" w:rsidRDefault="00BC3CB4" w:rsidP="00432940">
            <w:sdt>
              <w:sdtPr>
                <w:id w:val="-125705522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050A1" w:rsidRPr="00E050A1">
              <w:t xml:space="preserve"> </w:t>
            </w:r>
            <w:r w:rsidR="003E1AD6">
              <w:t>Vocal Mic x 2</w:t>
            </w:r>
          </w:p>
          <w:p w:rsidR="00F715CB" w:rsidRPr="00432940" w:rsidRDefault="00BC3CB4" w:rsidP="00432940">
            <w:sdt>
              <w:sdtPr>
                <w:id w:val="209156878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050A1" w:rsidRPr="00E050A1">
              <w:t xml:space="preserve"> </w:t>
            </w:r>
            <w:r w:rsidR="003E1AD6">
              <w:t>Keys D.I x 1</w:t>
            </w:r>
          </w:p>
          <w:p w:rsidR="00F715CB" w:rsidRPr="00432940" w:rsidRDefault="00BC3CB4" w:rsidP="00432940">
            <w:sdt>
              <w:sdtPr>
                <w:id w:val="676773258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050A1" w:rsidRPr="00E050A1">
              <w:t xml:space="preserve"> </w:t>
            </w:r>
            <w:r w:rsidR="003E1AD6">
              <w:t>Acoustic D.I x 1</w:t>
            </w:r>
          </w:p>
          <w:p w:rsidR="00AD7229" w:rsidRPr="00432940" w:rsidRDefault="00BC3CB4" w:rsidP="00432940">
            <w:sdt>
              <w:sdtPr>
                <w:id w:val="1620803240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050A1" w:rsidRPr="00E050A1">
              <w:t xml:space="preserve"> </w:t>
            </w:r>
            <w:r w:rsidR="003E1AD6">
              <w:t>Cajon Mic x 1</w:t>
            </w:r>
          </w:p>
        </w:tc>
      </w:tr>
      <w:tr w:rsidR="00AD7229" w:rsidRPr="00432940" w:rsidTr="003E1AD6">
        <w:tc>
          <w:tcPr>
            <w:tcW w:w="3647" w:type="dxa"/>
          </w:tcPr>
          <w:p w:rsidR="00AD7229" w:rsidRPr="00432940" w:rsidRDefault="003E1AD6" w:rsidP="00432940">
            <w:pPr>
              <w:pStyle w:val="Heading1"/>
            </w:pPr>
            <w:r>
              <w:t>1 Piece</w:t>
            </w:r>
          </w:p>
        </w:tc>
        <w:tc>
          <w:tcPr>
            <w:tcW w:w="7297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:rsidR="00F715CB" w:rsidRPr="00432940" w:rsidRDefault="00BC3CB4" w:rsidP="00432940">
            <w:sdt>
              <w:sdtPr>
                <w:id w:val="-181940887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E1AD6">
              <w:t xml:space="preserve"> Vocal Mic x 2</w:t>
            </w:r>
          </w:p>
          <w:p w:rsidR="00F715CB" w:rsidRPr="00432940" w:rsidRDefault="00BC3CB4" w:rsidP="00432940">
            <w:sdt>
              <w:sdtPr>
                <w:id w:val="1350758465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050A1" w:rsidRPr="00E050A1">
              <w:t xml:space="preserve"> </w:t>
            </w:r>
            <w:r w:rsidR="003E1AD6">
              <w:t>acoustic D.I x 1</w:t>
            </w:r>
          </w:p>
          <w:p w:rsidR="00AD7229" w:rsidRPr="00432940" w:rsidRDefault="00BC3CB4" w:rsidP="00432940">
            <w:sdt>
              <w:sdtPr>
                <w:id w:val="48047090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050A1" w:rsidRPr="00E050A1">
              <w:t xml:space="preserve"> </w:t>
            </w:r>
            <w:r w:rsidR="003E1AD6">
              <w:t>Keys D.I x 1</w:t>
            </w:r>
          </w:p>
        </w:tc>
      </w:tr>
      <w:tr w:rsidR="00AD7229" w:rsidTr="003E1AD6">
        <w:trPr>
          <w:trHeight w:val="234"/>
        </w:trPr>
        <w:tc>
          <w:tcPr>
            <w:tcW w:w="3647" w:type="dxa"/>
          </w:tcPr>
          <w:p w:rsidR="00AD7229" w:rsidRDefault="00AD7229"/>
        </w:tc>
        <w:tc>
          <w:tcPr>
            <w:tcW w:w="7297" w:type="dxa"/>
            <w:tcBorders>
              <w:top w:val="single" w:sz="48" w:space="0" w:color="FFFFFF" w:themeColor="background1"/>
            </w:tcBorders>
          </w:tcPr>
          <w:p w:rsidR="00AD7229" w:rsidRPr="00432940" w:rsidRDefault="00AD7229" w:rsidP="00432940">
            <w:pPr>
              <w:pStyle w:val="Information"/>
            </w:pPr>
            <w:bookmarkStart w:id="0" w:name="_GoBack"/>
            <w:bookmarkEnd w:id="0"/>
          </w:p>
        </w:tc>
      </w:tr>
    </w:tbl>
    <w:p w:rsidR="002022C5" w:rsidRDefault="002022C5"/>
    <w:sectPr w:rsidR="002022C5" w:rsidSect="009C23C3">
      <w:headerReference w:type="default" r:id="rId9"/>
      <w:footerReference w:type="default" r:id="rId10"/>
      <w:pgSz w:w="12240" w:h="15840" w:code="1"/>
      <w:pgMar w:top="720" w:right="576" w:bottom="864" w:left="720" w:header="432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3CB4" w:rsidRDefault="00BC3CB4" w:rsidP="00AF3FB7">
      <w:r>
        <w:separator/>
      </w:r>
    </w:p>
  </w:endnote>
  <w:endnote w:type="continuationSeparator" w:id="0">
    <w:p w:rsidR="00BC3CB4" w:rsidRDefault="00BC3CB4" w:rsidP="00AF3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2940" w:rsidRDefault="00D4080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39295" behindDoc="0" locked="0" layoutInCell="1" allowOverlap="1" wp14:anchorId="6620EDA7" wp14:editId="24518469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242048" cy="2267712"/>
              <wp:effectExtent l="0" t="0" r="0" b="0"/>
              <wp:wrapNone/>
              <wp:docPr id="2" name="Shap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42048" cy="2267712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21464" y="20984"/>
                            </a:moveTo>
                            <a:cubicBezTo>
                              <a:pt x="21494" y="20863"/>
                              <a:pt x="21562" y="20971"/>
                              <a:pt x="21558" y="20802"/>
                            </a:cubicBezTo>
                            <a:cubicBezTo>
                              <a:pt x="21479" y="20621"/>
                              <a:pt x="21373" y="20367"/>
                              <a:pt x="21509" y="20004"/>
                            </a:cubicBezTo>
                            <a:cubicBezTo>
                              <a:pt x="21418" y="19908"/>
                              <a:pt x="21324" y="19823"/>
                              <a:pt x="21361" y="19485"/>
                            </a:cubicBezTo>
                            <a:cubicBezTo>
                              <a:pt x="21388" y="19412"/>
                              <a:pt x="21471" y="19364"/>
                              <a:pt x="21464" y="19267"/>
                            </a:cubicBezTo>
                            <a:cubicBezTo>
                              <a:pt x="21380" y="19388"/>
                              <a:pt x="21293" y="19098"/>
                              <a:pt x="21289" y="18856"/>
                            </a:cubicBezTo>
                            <a:cubicBezTo>
                              <a:pt x="21244" y="18832"/>
                              <a:pt x="21206" y="18953"/>
                              <a:pt x="21153" y="18820"/>
                            </a:cubicBezTo>
                            <a:cubicBezTo>
                              <a:pt x="21085" y="18699"/>
                              <a:pt x="21127" y="18530"/>
                              <a:pt x="21092" y="18385"/>
                            </a:cubicBezTo>
                            <a:cubicBezTo>
                              <a:pt x="21051" y="18288"/>
                              <a:pt x="21021" y="18421"/>
                              <a:pt x="20975" y="18276"/>
                            </a:cubicBezTo>
                            <a:cubicBezTo>
                              <a:pt x="20941" y="18167"/>
                              <a:pt x="20998" y="18022"/>
                              <a:pt x="20949" y="17925"/>
                            </a:cubicBezTo>
                            <a:cubicBezTo>
                              <a:pt x="20903" y="18034"/>
                              <a:pt x="20861" y="18228"/>
                              <a:pt x="20801" y="18034"/>
                            </a:cubicBezTo>
                            <a:cubicBezTo>
                              <a:pt x="20778" y="17913"/>
                              <a:pt x="20858" y="17744"/>
                              <a:pt x="20782" y="17647"/>
                            </a:cubicBezTo>
                            <a:lnTo>
                              <a:pt x="20706" y="17986"/>
                            </a:lnTo>
                            <a:cubicBezTo>
                              <a:pt x="20672" y="17889"/>
                              <a:pt x="20646" y="17998"/>
                              <a:pt x="20608" y="17865"/>
                            </a:cubicBezTo>
                            <a:cubicBezTo>
                              <a:pt x="20558" y="17756"/>
                              <a:pt x="20604" y="17599"/>
                              <a:pt x="20551" y="17502"/>
                            </a:cubicBezTo>
                            <a:cubicBezTo>
                              <a:pt x="20517" y="17514"/>
                              <a:pt x="20524" y="17684"/>
                              <a:pt x="20483" y="17792"/>
                            </a:cubicBezTo>
                            <a:cubicBezTo>
                              <a:pt x="20449" y="17780"/>
                              <a:pt x="20411" y="17768"/>
                              <a:pt x="20377" y="17732"/>
                            </a:cubicBezTo>
                            <a:lnTo>
                              <a:pt x="20407" y="17466"/>
                            </a:lnTo>
                            <a:lnTo>
                              <a:pt x="20452" y="17128"/>
                            </a:lnTo>
                            <a:lnTo>
                              <a:pt x="20479" y="16971"/>
                            </a:lnTo>
                            <a:lnTo>
                              <a:pt x="20505" y="16850"/>
                            </a:lnTo>
                            <a:lnTo>
                              <a:pt x="20596" y="16427"/>
                            </a:lnTo>
                            <a:lnTo>
                              <a:pt x="20653" y="16197"/>
                            </a:lnTo>
                            <a:lnTo>
                              <a:pt x="20691" y="16040"/>
                            </a:lnTo>
                            <a:lnTo>
                              <a:pt x="20702" y="15967"/>
                            </a:lnTo>
                            <a:lnTo>
                              <a:pt x="20706" y="15931"/>
                            </a:lnTo>
                            <a:lnTo>
                              <a:pt x="20710" y="15883"/>
                            </a:lnTo>
                            <a:lnTo>
                              <a:pt x="20718" y="15859"/>
                            </a:lnTo>
                            <a:lnTo>
                              <a:pt x="20752" y="15834"/>
                            </a:lnTo>
                            <a:lnTo>
                              <a:pt x="20771" y="15810"/>
                            </a:lnTo>
                            <a:lnTo>
                              <a:pt x="20797" y="15762"/>
                            </a:lnTo>
                            <a:lnTo>
                              <a:pt x="20824" y="15689"/>
                            </a:lnTo>
                            <a:lnTo>
                              <a:pt x="20884" y="15520"/>
                            </a:lnTo>
                            <a:lnTo>
                              <a:pt x="20911" y="15411"/>
                            </a:lnTo>
                            <a:lnTo>
                              <a:pt x="20967" y="15230"/>
                            </a:lnTo>
                            <a:lnTo>
                              <a:pt x="20983" y="15206"/>
                            </a:lnTo>
                            <a:lnTo>
                              <a:pt x="21002" y="15182"/>
                            </a:lnTo>
                            <a:lnTo>
                              <a:pt x="21013" y="15145"/>
                            </a:lnTo>
                            <a:lnTo>
                              <a:pt x="21021" y="15097"/>
                            </a:lnTo>
                            <a:lnTo>
                              <a:pt x="21043" y="14976"/>
                            </a:lnTo>
                            <a:lnTo>
                              <a:pt x="21058" y="14928"/>
                            </a:lnTo>
                            <a:lnTo>
                              <a:pt x="21089" y="14807"/>
                            </a:lnTo>
                            <a:lnTo>
                              <a:pt x="21123" y="14722"/>
                            </a:lnTo>
                            <a:lnTo>
                              <a:pt x="21146" y="14650"/>
                            </a:lnTo>
                            <a:lnTo>
                              <a:pt x="21157" y="14589"/>
                            </a:lnTo>
                            <a:lnTo>
                              <a:pt x="21157" y="14517"/>
                            </a:lnTo>
                            <a:lnTo>
                              <a:pt x="21161" y="14493"/>
                            </a:lnTo>
                            <a:lnTo>
                              <a:pt x="21168" y="14468"/>
                            </a:lnTo>
                            <a:lnTo>
                              <a:pt x="21187" y="14444"/>
                            </a:lnTo>
                            <a:lnTo>
                              <a:pt x="21191" y="14432"/>
                            </a:lnTo>
                            <a:lnTo>
                              <a:pt x="21191" y="14396"/>
                            </a:lnTo>
                            <a:lnTo>
                              <a:pt x="21195" y="14372"/>
                            </a:lnTo>
                            <a:lnTo>
                              <a:pt x="21217" y="14299"/>
                            </a:lnTo>
                            <a:lnTo>
                              <a:pt x="21312" y="13985"/>
                            </a:lnTo>
                            <a:lnTo>
                              <a:pt x="21324" y="13937"/>
                            </a:lnTo>
                            <a:lnTo>
                              <a:pt x="21327" y="13864"/>
                            </a:lnTo>
                            <a:lnTo>
                              <a:pt x="21324" y="13792"/>
                            </a:lnTo>
                            <a:lnTo>
                              <a:pt x="21316" y="13695"/>
                            </a:lnTo>
                            <a:lnTo>
                              <a:pt x="21305" y="13634"/>
                            </a:lnTo>
                            <a:lnTo>
                              <a:pt x="21282" y="13550"/>
                            </a:lnTo>
                            <a:lnTo>
                              <a:pt x="21305" y="13441"/>
                            </a:lnTo>
                            <a:lnTo>
                              <a:pt x="21335" y="13332"/>
                            </a:lnTo>
                            <a:lnTo>
                              <a:pt x="21388" y="13175"/>
                            </a:lnTo>
                            <a:lnTo>
                              <a:pt x="21411" y="13103"/>
                            </a:lnTo>
                            <a:lnTo>
                              <a:pt x="21460" y="12849"/>
                            </a:lnTo>
                            <a:lnTo>
                              <a:pt x="21483" y="12704"/>
                            </a:lnTo>
                            <a:lnTo>
                              <a:pt x="21509" y="12498"/>
                            </a:lnTo>
                            <a:lnTo>
                              <a:pt x="21517" y="12438"/>
                            </a:lnTo>
                            <a:lnTo>
                              <a:pt x="21555" y="12305"/>
                            </a:lnTo>
                            <a:lnTo>
                              <a:pt x="21585" y="12184"/>
                            </a:lnTo>
                            <a:lnTo>
                              <a:pt x="21596" y="12124"/>
                            </a:lnTo>
                            <a:lnTo>
                              <a:pt x="21600" y="12051"/>
                            </a:lnTo>
                            <a:lnTo>
                              <a:pt x="21596" y="12015"/>
                            </a:lnTo>
                            <a:lnTo>
                              <a:pt x="21589" y="11991"/>
                            </a:lnTo>
                            <a:lnTo>
                              <a:pt x="21581" y="11991"/>
                            </a:lnTo>
                            <a:lnTo>
                              <a:pt x="21570" y="12003"/>
                            </a:lnTo>
                            <a:lnTo>
                              <a:pt x="21562" y="12027"/>
                            </a:lnTo>
                            <a:lnTo>
                              <a:pt x="21547" y="12087"/>
                            </a:lnTo>
                            <a:lnTo>
                              <a:pt x="21486" y="12257"/>
                            </a:lnTo>
                            <a:lnTo>
                              <a:pt x="21486" y="12269"/>
                            </a:lnTo>
                            <a:lnTo>
                              <a:pt x="21483" y="12269"/>
                            </a:lnTo>
                            <a:lnTo>
                              <a:pt x="21475" y="12244"/>
                            </a:lnTo>
                            <a:lnTo>
                              <a:pt x="21471" y="12208"/>
                            </a:lnTo>
                            <a:lnTo>
                              <a:pt x="21471" y="12148"/>
                            </a:lnTo>
                            <a:lnTo>
                              <a:pt x="21486" y="12027"/>
                            </a:lnTo>
                            <a:lnTo>
                              <a:pt x="21520" y="11616"/>
                            </a:lnTo>
                            <a:lnTo>
                              <a:pt x="21524" y="11531"/>
                            </a:lnTo>
                            <a:lnTo>
                              <a:pt x="21520" y="11495"/>
                            </a:lnTo>
                            <a:lnTo>
                              <a:pt x="21513" y="11471"/>
                            </a:lnTo>
                            <a:lnTo>
                              <a:pt x="21494" y="11447"/>
                            </a:lnTo>
                            <a:lnTo>
                              <a:pt x="21513" y="11302"/>
                            </a:lnTo>
                            <a:lnTo>
                              <a:pt x="21513" y="11265"/>
                            </a:lnTo>
                            <a:lnTo>
                              <a:pt x="21509" y="11217"/>
                            </a:lnTo>
                            <a:lnTo>
                              <a:pt x="21502" y="11193"/>
                            </a:lnTo>
                            <a:lnTo>
                              <a:pt x="21490" y="11169"/>
                            </a:lnTo>
                            <a:lnTo>
                              <a:pt x="21479" y="11157"/>
                            </a:lnTo>
                            <a:lnTo>
                              <a:pt x="21464" y="11169"/>
                            </a:lnTo>
                            <a:lnTo>
                              <a:pt x="21456" y="11193"/>
                            </a:lnTo>
                            <a:lnTo>
                              <a:pt x="21411" y="11471"/>
                            </a:lnTo>
                            <a:lnTo>
                              <a:pt x="21395" y="11555"/>
                            </a:lnTo>
                            <a:lnTo>
                              <a:pt x="21384" y="11640"/>
                            </a:lnTo>
                            <a:lnTo>
                              <a:pt x="21369" y="11761"/>
                            </a:lnTo>
                            <a:lnTo>
                              <a:pt x="21365" y="11785"/>
                            </a:lnTo>
                            <a:lnTo>
                              <a:pt x="21361" y="11785"/>
                            </a:lnTo>
                            <a:lnTo>
                              <a:pt x="21358" y="11725"/>
                            </a:lnTo>
                            <a:lnTo>
                              <a:pt x="21354" y="11640"/>
                            </a:lnTo>
                            <a:lnTo>
                              <a:pt x="21350" y="11447"/>
                            </a:lnTo>
                            <a:lnTo>
                              <a:pt x="21358" y="11241"/>
                            </a:lnTo>
                            <a:lnTo>
                              <a:pt x="21358" y="11181"/>
                            </a:lnTo>
                            <a:lnTo>
                              <a:pt x="21350" y="11144"/>
                            </a:lnTo>
                            <a:lnTo>
                              <a:pt x="21339" y="11120"/>
                            </a:lnTo>
                            <a:lnTo>
                              <a:pt x="21327" y="11120"/>
                            </a:lnTo>
                            <a:lnTo>
                              <a:pt x="21312" y="11120"/>
                            </a:lnTo>
                            <a:lnTo>
                              <a:pt x="21305" y="11157"/>
                            </a:lnTo>
                            <a:lnTo>
                              <a:pt x="21297" y="11217"/>
                            </a:lnTo>
                            <a:lnTo>
                              <a:pt x="21278" y="11616"/>
                            </a:lnTo>
                            <a:lnTo>
                              <a:pt x="21263" y="11991"/>
                            </a:lnTo>
                            <a:lnTo>
                              <a:pt x="21225" y="12124"/>
                            </a:lnTo>
                            <a:lnTo>
                              <a:pt x="21221" y="12124"/>
                            </a:lnTo>
                            <a:lnTo>
                              <a:pt x="21214" y="12124"/>
                            </a:lnTo>
                            <a:lnTo>
                              <a:pt x="21206" y="12111"/>
                            </a:lnTo>
                            <a:lnTo>
                              <a:pt x="21195" y="12063"/>
                            </a:lnTo>
                            <a:lnTo>
                              <a:pt x="21187" y="12015"/>
                            </a:lnTo>
                            <a:lnTo>
                              <a:pt x="21149" y="11725"/>
                            </a:lnTo>
                            <a:lnTo>
                              <a:pt x="21134" y="11652"/>
                            </a:lnTo>
                            <a:lnTo>
                              <a:pt x="21119" y="11604"/>
                            </a:lnTo>
                            <a:lnTo>
                              <a:pt x="21096" y="11580"/>
                            </a:lnTo>
                            <a:lnTo>
                              <a:pt x="21085" y="11568"/>
                            </a:lnTo>
                            <a:lnTo>
                              <a:pt x="21070" y="11580"/>
                            </a:lnTo>
                            <a:lnTo>
                              <a:pt x="21062" y="11604"/>
                            </a:lnTo>
                            <a:lnTo>
                              <a:pt x="21062" y="11628"/>
                            </a:lnTo>
                            <a:lnTo>
                              <a:pt x="21070" y="11664"/>
                            </a:lnTo>
                            <a:lnTo>
                              <a:pt x="21085" y="11749"/>
                            </a:lnTo>
                            <a:lnTo>
                              <a:pt x="21092" y="11833"/>
                            </a:lnTo>
                            <a:lnTo>
                              <a:pt x="21100" y="11978"/>
                            </a:lnTo>
                            <a:lnTo>
                              <a:pt x="21115" y="12172"/>
                            </a:lnTo>
                            <a:lnTo>
                              <a:pt x="21130" y="12402"/>
                            </a:lnTo>
                            <a:lnTo>
                              <a:pt x="21157" y="12571"/>
                            </a:lnTo>
                            <a:lnTo>
                              <a:pt x="21172" y="12752"/>
                            </a:lnTo>
                            <a:lnTo>
                              <a:pt x="21176" y="12825"/>
                            </a:lnTo>
                            <a:lnTo>
                              <a:pt x="21157" y="12933"/>
                            </a:lnTo>
                            <a:lnTo>
                              <a:pt x="21130" y="13066"/>
                            </a:lnTo>
                            <a:lnTo>
                              <a:pt x="21119" y="13091"/>
                            </a:lnTo>
                            <a:lnTo>
                              <a:pt x="21100" y="13127"/>
                            </a:lnTo>
                            <a:lnTo>
                              <a:pt x="21074" y="13248"/>
                            </a:lnTo>
                            <a:lnTo>
                              <a:pt x="21009" y="13477"/>
                            </a:lnTo>
                            <a:lnTo>
                              <a:pt x="20960" y="13707"/>
                            </a:lnTo>
                            <a:lnTo>
                              <a:pt x="20956" y="13731"/>
                            </a:lnTo>
                            <a:lnTo>
                              <a:pt x="20930" y="13743"/>
                            </a:lnTo>
                            <a:lnTo>
                              <a:pt x="20888" y="13804"/>
                            </a:lnTo>
                            <a:lnTo>
                              <a:pt x="20858" y="13864"/>
                            </a:lnTo>
                            <a:lnTo>
                              <a:pt x="20763" y="14106"/>
                            </a:lnTo>
                            <a:lnTo>
                              <a:pt x="20672" y="14323"/>
                            </a:lnTo>
                            <a:lnTo>
                              <a:pt x="20528" y="14686"/>
                            </a:lnTo>
                            <a:lnTo>
                              <a:pt x="20475" y="14855"/>
                            </a:lnTo>
                            <a:lnTo>
                              <a:pt x="20403" y="15109"/>
                            </a:lnTo>
                            <a:lnTo>
                              <a:pt x="20369" y="15278"/>
                            </a:lnTo>
                            <a:lnTo>
                              <a:pt x="20324" y="15508"/>
                            </a:lnTo>
                            <a:lnTo>
                              <a:pt x="20312" y="15556"/>
                            </a:lnTo>
                            <a:lnTo>
                              <a:pt x="20263" y="15629"/>
                            </a:lnTo>
                            <a:lnTo>
                              <a:pt x="20237" y="15689"/>
                            </a:lnTo>
                            <a:lnTo>
                              <a:pt x="20221" y="15738"/>
                            </a:lnTo>
                            <a:lnTo>
                              <a:pt x="20206" y="15822"/>
                            </a:lnTo>
                            <a:lnTo>
                              <a:pt x="20199" y="15907"/>
                            </a:lnTo>
                            <a:lnTo>
                              <a:pt x="20195" y="16028"/>
                            </a:lnTo>
                            <a:lnTo>
                              <a:pt x="20157" y="16124"/>
                            </a:lnTo>
                            <a:lnTo>
                              <a:pt x="20149" y="16161"/>
                            </a:lnTo>
                            <a:lnTo>
                              <a:pt x="20142" y="16197"/>
                            </a:lnTo>
                            <a:lnTo>
                              <a:pt x="20096" y="16233"/>
                            </a:lnTo>
                            <a:lnTo>
                              <a:pt x="20074" y="16294"/>
                            </a:lnTo>
                            <a:lnTo>
                              <a:pt x="20058" y="16342"/>
                            </a:lnTo>
                            <a:lnTo>
                              <a:pt x="20051" y="16342"/>
                            </a:lnTo>
                            <a:lnTo>
                              <a:pt x="20032" y="16306"/>
                            </a:lnTo>
                            <a:lnTo>
                              <a:pt x="20013" y="16294"/>
                            </a:lnTo>
                            <a:lnTo>
                              <a:pt x="19960" y="16294"/>
                            </a:lnTo>
                            <a:lnTo>
                              <a:pt x="19960" y="16282"/>
                            </a:lnTo>
                            <a:lnTo>
                              <a:pt x="19835" y="16270"/>
                            </a:lnTo>
                            <a:lnTo>
                              <a:pt x="19801" y="16306"/>
                            </a:lnTo>
                            <a:lnTo>
                              <a:pt x="19755" y="16342"/>
                            </a:lnTo>
                            <a:lnTo>
                              <a:pt x="19744" y="16354"/>
                            </a:lnTo>
                            <a:lnTo>
                              <a:pt x="19737" y="16354"/>
                            </a:lnTo>
                            <a:lnTo>
                              <a:pt x="19729" y="16354"/>
                            </a:lnTo>
                            <a:lnTo>
                              <a:pt x="19721" y="16354"/>
                            </a:lnTo>
                            <a:lnTo>
                              <a:pt x="19718" y="16354"/>
                            </a:lnTo>
                            <a:lnTo>
                              <a:pt x="19725" y="16282"/>
                            </a:lnTo>
                            <a:lnTo>
                              <a:pt x="19737" y="16245"/>
                            </a:lnTo>
                            <a:lnTo>
                              <a:pt x="19771" y="16245"/>
                            </a:lnTo>
                            <a:lnTo>
                              <a:pt x="19790" y="16233"/>
                            </a:lnTo>
                            <a:lnTo>
                              <a:pt x="19812" y="16173"/>
                            </a:lnTo>
                            <a:lnTo>
                              <a:pt x="19827" y="16112"/>
                            </a:lnTo>
                            <a:lnTo>
                              <a:pt x="19843" y="16004"/>
                            </a:lnTo>
                            <a:lnTo>
                              <a:pt x="19862" y="15883"/>
                            </a:lnTo>
                            <a:lnTo>
                              <a:pt x="19869" y="15834"/>
                            </a:lnTo>
                            <a:lnTo>
                              <a:pt x="19873" y="15762"/>
                            </a:lnTo>
                            <a:lnTo>
                              <a:pt x="19877" y="15701"/>
                            </a:lnTo>
                            <a:lnTo>
                              <a:pt x="19877" y="15665"/>
                            </a:lnTo>
                            <a:lnTo>
                              <a:pt x="19877" y="15629"/>
                            </a:lnTo>
                            <a:lnTo>
                              <a:pt x="19865" y="15593"/>
                            </a:lnTo>
                            <a:lnTo>
                              <a:pt x="19869" y="15556"/>
                            </a:lnTo>
                            <a:lnTo>
                              <a:pt x="19877" y="15508"/>
                            </a:lnTo>
                            <a:lnTo>
                              <a:pt x="19880" y="15472"/>
                            </a:lnTo>
                            <a:lnTo>
                              <a:pt x="19888" y="15315"/>
                            </a:lnTo>
                            <a:lnTo>
                              <a:pt x="19899" y="15230"/>
                            </a:lnTo>
                            <a:lnTo>
                              <a:pt x="19903" y="15182"/>
                            </a:lnTo>
                            <a:lnTo>
                              <a:pt x="19903" y="15109"/>
                            </a:lnTo>
                            <a:lnTo>
                              <a:pt x="19907" y="15073"/>
                            </a:lnTo>
                            <a:lnTo>
                              <a:pt x="19922" y="14964"/>
                            </a:lnTo>
                            <a:lnTo>
                              <a:pt x="19926" y="14916"/>
                            </a:lnTo>
                            <a:lnTo>
                              <a:pt x="19922" y="14843"/>
                            </a:lnTo>
                            <a:lnTo>
                              <a:pt x="19915" y="14662"/>
                            </a:lnTo>
                            <a:lnTo>
                              <a:pt x="19911" y="14601"/>
                            </a:lnTo>
                            <a:lnTo>
                              <a:pt x="19911" y="14565"/>
                            </a:lnTo>
                            <a:lnTo>
                              <a:pt x="19907" y="14529"/>
                            </a:lnTo>
                            <a:lnTo>
                              <a:pt x="19892" y="14444"/>
                            </a:lnTo>
                            <a:lnTo>
                              <a:pt x="19873" y="14384"/>
                            </a:lnTo>
                            <a:lnTo>
                              <a:pt x="19862" y="14336"/>
                            </a:lnTo>
                            <a:lnTo>
                              <a:pt x="19831" y="14239"/>
                            </a:lnTo>
                            <a:lnTo>
                              <a:pt x="19816" y="14190"/>
                            </a:lnTo>
                            <a:lnTo>
                              <a:pt x="19809" y="14154"/>
                            </a:lnTo>
                            <a:lnTo>
                              <a:pt x="19755" y="14106"/>
                            </a:lnTo>
                            <a:lnTo>
                              <a:pt x="19706" y="14045"/>
                            </a:lnTo>
                            <a:lnTo>
                              <a:pt x="19687" y="14033"/>
                            </a:lnTo>
                            <a:lnTo>
                              <a:pt x="19668" y="14021"/>
                            </a:lnTo>
                            <a:lnTo>
                              <a:pt x="19646" y="14009"/>
                            </a:lnTo>
                            <a:lnTo>
                              <a:pt x="19638" y="14009"/>
                            </a:lnTo>
                            <a:lnTo>
                              <a:pt x="19634" y="14021"/>
                            </a:lnTo>
                            <a:lnTo>
                              <a:pt x="19627" y="14009"/>
                            </a:lnTo>
                            <a:lnTo>
                              <a:pt x="19619" y="13985"/>
                            </a:lnTo>
                            <a:lnTo>
                              <a:pt x="19612" y="13973"/>
                            </a:lnTo>
                            <a:lnTo>
                              <a:pt x="19600" y="13949"/>
                            </a:lnTo>
                            <a:lnTo>
                              <a:pt x="19593" y="13937"/>
                            </a:lnTo>
                            <a:lnTo>
                              <a:pt x="19585" y="13937"/>
                            </a:lnTo>
                            <a:lnTo>
                              <a:pt x="19577" y="13925"/>
                            </a:lnTo>
                            <a:lnTo>
                              <a:pt x="19540" y="13900"/>
                            </a:lnTo>
                            <a:lnTo>
                              <a:pt x="19532" y="13900"/>
                            </a:lnTo>
                            <a:lnTo>
                              <a:pt x="19521" y="13900"/>
                            </a:lnTo>
                            <a:lnTo>
                              <a:pt x="19513" y="13912"/>
                            </a:lnTo>
                            <a:lnTo>
                              <a:pt x="19498" y="13912"/>
                            </a:lnTo>
                            <a:lnTo>
                              <a:pt x="19490" y="13912"/>
                            </a:lnTo>
                            <a:lnTo>
                              <a:pt x="19490" y="13912"/>
                            </a:lnTo>
                            <a:lnTo>
                              <a:pt x="19479" y="13900"/>
                            </a:lnTo>
                            <a:lnTo>
                              <a:pt x="19475" y="13900"/>
                            </a:lnTo>
                            <a:lnTo>
                              <a:pt x="19479" y="13912"/>
                            </a:lnTo>
                            <a:lnTo>
                              <a:pt x="19479" y="13925"/>
                            </a:lnTo>
                            <a:lnTo>
                              <a:pt x="19471" y="13925"/>
                            </a:lnTo>
                            <a:lnTo>
                              <a:pt x="19460" y="13912"/>
                            </a:lnTo>
                            <a:lnTo>
                              <a:pt x="19441" y="13912"/>
                            </a:lnTo>
                            <a:lnTo>
                              <a:pt x="19426" y="13937"/>
                            </a:lnTo>
                            <a:lnTo>
                              <a:pt x="19418" y="13949"/>
                            </a:lnTo>
                            <a:lnTo>
                              <a:pt x="19407" y="13961"/>
                            </a:lnTo>
                            <a:lnTo>
                              <a:pt x="19373" y="13973"/>
                            </a:lnTo>
                            <a:lnTo>
                              <a:pt x="19350" y="13997"/>
                            </a:lnTo>
                            <a:lnTo>
                              <a:pt x="19320" y="14033"/>
                            </a:lnTo>
                            <a:lnTo>
                              <a:pt x="19301" y="14082"/>
                            </a:lnTo>
                            <a:lnTo>
                              <a:pt x="19282" y="14142"/>
                            </a:lnTo>
                            <a:lnTo>
                              <a:pt x="19274" y="14166"/>
                            </a:lnTo>
                            <a:lnTo>
                              <a:pt x="19271" y="14190"/>
                            </a:lnTo>
                            <a:lnTo>
                              <a:pt x="19237" y="14287"/>
                            </a:lnTo>
                            <a:lnTo>
                              <a:pt x="19214" y="14384"/>
                            </a:lnTo>
                            <a:lnTo>
                              <a:pt x="19210" y="14432"/>
                            </a:lnTo>
                            <a:lnTo>
                              <a:pt x="19203" y="14468"/>
                            </a:lnTo>
                            <a:lnTo>
                              <a:pt x="19199" y="14529"/>
                            </a:lnTo>
                            <a:lnTo>
                              <a:pt x="19191" y="14589"/>
                            </a:lnTo>
                            <a:lnTo>
                              <a:pt x="19187" y="14722"/>
                            </a:lnTo>
                            <a:lnTo>
                              <a:pt x="19187" y="14783"/>
                            </a:lnTo>
                            <a:lnTo>
                              <a:pt x="19191" y="14819"/>
                            </a:lnTo>
                            <a:lnTo>
                              <a:pt x="19187" y="14952"/>
                            </a:lnTo>
                            <a:lnTo>
                              <a:pt x="19187" y="14976"/>
                            </a:lnTo>
                            <a:lnTo>
                              <a:pt x="19184" y="15085"/>
                            </a:lnTo>
                            <a:lnTo>
                              <a:pt x="19176" y="15157"/>
                            </a:lnTo>
                            <a:lnTo>
                              <a:pt x="19176" y="15206"/>
                            </a:lnTo>
                            <a:lnTo>
                              <a:pt x="19172" y="15278"/>
                            </a:lnTo>
                            <a:lnTo>
                              <a:pt x="19168" y="15484"/>
                            </a:lnTo>
                            <a:lnTo>
                              <a:pt x="19165" y="15798"/>
                            </a:lnTo>
                            <a:lnTo>
                              <a:pt x="19168" y="15846"/>
                            </a:lnTo>
                            <a:lnTo>
                              <a:pt x="19168" y="15871"/>
                            </a:lnTo>
                            <a:lnTo>
                              <a:pt x="19172" y="15907"/>
                            </a:lnTo>
                            <a:lnTo>
                              <a:pt x="19180" y="15943"/>
                            </a:lnTo>
                            <a:lnTo>
                              <a:pt x="19199" y="15967"/>
                            </a:lnTo>
                            <a:lnTo>
                              <a:pt x="19214" y="15967"/>
                            </a:lnTo>
                            <a:lnTo>
                              <a:pt x="19218" y="15979"/>
                            </a:lnTo>
                            <a:lnTo>
                              <a:pt x="19221" y="16112"/>
                            </a:lnTo>
                            <a:lnTo>
                              <a:pt x="19225" y="16257"/>
                            </a:lnTo>
                            <a:lnTo>
                              <a:pt x="19233" y="16354"/>
                            </a:lnTo>
                            <a:lnTo>
                              <a:pt x="19233" y="16402"/>
                            </a:lnTo>
                            <a:lnTo>
                              <a:pt x="19229" y="16415"/>
                            </a:lnTo>
                            <a:lnTo>
                              <a:pt x="19203" y="16402"/>
                            </a:lnTo>
                            <a:lnTo>
                              <a:pt x="19195" y="16390"/>
                            </a:lnTo>
                            <a:lnTo>
                              <a:pt x="19138" y="16366"/>
                            </a:lnTo>
                            <a:lnTo>
                              <a:pt x="19131" y="16366"/>
                            </a:lnTo>
                            <a:lnTo>
                              <a:pt x="19119" y="16366"/>
                            </a:lnTo>
                            <a:lnTo>
                              <a:pt x="19112" y="16366"/>
                            </a:lnTo>
                            <a:lnTo>
                              <a:pt x="19104" y="16366"/>
                            </a:lnTo>
                            <a:lnTo>
                              <a:pt x="19096" y="16366"/>
                            </a:lnTo>
                            <a:lnTo>
                              <a:pt x="19062" y="16378"/>
                            </a:lnTo>
                            <a:lnTo>
                              <a:pt x="19055" y="16378"/>
                            </a:lnTo>
                            <a:lnTo>
                              <a:pt x="19047" y="16378"/>
                            </a:lnTo>
                            <a:lnTo>
                              <a:pt x="19032" y="16378"/>
                            </a:lnTo>
                            <a:lnTo>
                              <a:pt x="19017" y="16378"/>
                            </a:lnTo>
                            <a:lnTo>
                              <a:pt x="19009" y="16294"/>
                            </a:lnTo>
                            <a:lnTo>
                              <a:pt x="18998" y="16197"/>
                            </a:lnTo>
                            <a:lnTo>
                              <a:pt x="18990" y="16149"/>
                            </a:lnTo>
                            <a:lnTo>
                              <a:pt x="18975" y="16112"/>
                            </a:lnTo>
                            <a:lnTo>
                              <a:pt x="18854" y="15363"/>
                            </a:lnTo>
                            <a:lnTo>
                              <a:pt x="18858" y="15327"/>
                            </a:lnTo>
                            <a:lnTo>
                              <a:pt x="18850" y="15266"/>
                            </a:lnTo>
                            <a:lnTo>
                              <a:pt x="18831" y="15037"/>
                            </a:lnTo>
                            <a:lnTo>
                              <a:pt x="18816" y="14807"/>
                            </a:lnTo>
                            <a:lnTo>
                              <a:pt x="18661" y="13949"/>
                            </a:lnTo>
                            <a:lnTo>
                              <a:pt x="18517" y="13441"/>
                            </a:lnTo>
                            <a:lnTo>
                              <a:pt x="18456" y="13211"/>
                            </a:lnTo>
                            <a:lnTo>
                              <a:pt x="18430" y="13115"/>
                            </a:lnTo>
                            <a:lnTo>
                              <a:pt x="18350" y="12970"/>
                            </a:lnTo>
                            <a:lnTo>
                              <a:pt x="18312" y="12909"/>
                            </a:lnTo>
                            <a:lnTo>
                              <a:pt x="18248" y="12837"/>
                            </a:lnTo>
                            <a:lnTo>
                              <a:pt x="18240" y="12813"/>
                            </a:lnTo>
                            <a:lnTo>
                              <a:pt x="18229" y="12752"/>
                            </a:lnTo>
                            <a:lnTo>
                              <a:pt x="18210" y="12680"/>
                            </a:lnTo>
                            <a:lnTo>
                              <a:pt x="18172" y="12438"/>
                            </a:lnTo>
                            <a:lnTo>
                              <a:pt x="18142" y="12244"/>
                            </a:lnTo>
                            <a:lnTo>
                              <a:pt x="18119" y="12087"/>
                            </a:lnTo>
                            <a:lnTo>
                              <a:pt x="18108" y="12039"/>
                            </a:lnTo>
                            <a:lnTo>
                              <a:pt x="18100" y="12039"/>
                            </a:lnTo>
                            <a:lnTo>
                              <a:pt x="18097" y="12039"/>
                            </a:lnTo>
                            <a:lnTo>
                              <a:pt x="18093" y="12027"/>
                            </a:lnTo>
                            <a:lnTo>
                              <a:pt x="18081" y="11930"/>
                            </a:lnTo>
                            <a:lnTo>
                              <a:pt x="18044" y="11592"/>
                            </a:lnTo>
                            <a:lnTo>
                              <a:pt x="18040" y="11531"/>
                            </a:lnTo>
                            <a:lnTo>
                              <a:pt x="18040" y="11435"/>
                            </a:lnTo>
                            <a:lnTo>
                              <a:pt x="18051" y="11350"/>
                            </a:lnTo>
                            <a:lnTo>
                              <a:pt x="18127" y="11060"/>
                            </a:lnTo>
                            <a:lnTo>
                              <a:pt x="18150" y="10927"/>
                            </a:lnTo>
                            <a:lnTo>
                              <a:pt x="18195" y="10709"/>
                            </a:lnTo>
                            <a:lnTo>
                              <a:pt x="18203" y="10661"/>
                            </a:lnTo>
                            <a:lnTo>
                              <a:pt x="18218" y="10576"/>
                            </a:lnTo>
                            <a:lnTo>
                              <a:pt x="18252" y="10468"/>
                            </a:lnTo>
                            <a:lnTo>
                              <a:pt x="18256" y="10443"/>
                            </a:lnTo>
                            <a:lnTo>
                              <a:pt x="18252" y="10419"/>
                            </a:lnTo>
                            <a:lnTo>
                              <a:pt x="18240" y="10395"/>
                            </a:lnTo>
                            <a:lnTo>
                              <a:pt x="18225" y="10383"/>
                            </a:lnTo>
                            <a:lnTo>
                              <a:pt x="18214" y="10383"/>
                            </a:lnTo>
                            <a:lnTo>
                              <a:pt x="18195" y="10395"/>
                            </a:lnTo>
                            <a:lnTo>
                              <a:pt x="18180" y="10431"/>
                            </a:lnTo>
                            <a:lnTo>
                              <a:pt x="18134" y="10588"/>
                            </a:lnTo>
                            <a:lnTo>
                              <a:pt x="18097" y="10733"/>
                            </a:lnTo>
                            <a:lnTo>
                              <a:pt x="18078" y="10782"/>
                            </a:lnTo>
                            <a:lnTo>
                              <a:pt x="18066" y="10794"/>
                            </a:lnTo>
                            <a:lnTo>
                              <a:pt x="18055" y="10794"/>
                            </a:lnTo>
                            <a:lnTo>
                              <a:pt x="18036" y="10770"/>
                            </a:lnTo>
                            <a:lnTo>
                              <a:pt x="18017" y="10709"/>
                            </a:lnTo>
                            <a:lnTo>
                              <a:pt x="18006" y="10649"/>
                            </a:lnTo>
                            <a:lnTo>
                              <a:pt x="18006" y="10540"/>
                            </a:lnTo>
                            <a:lnTo>
                              <a:pt x="18013" y="10310"/>
                            </a:lnTo>
                            <a:lnTo>
                              <a:pt x="18013" y="10262"/>
                            </a:lnTo>
                            <a:lnTo>
                              <a:pt x="18013" y="10057"/>
                            </a:lnTo>
                            <a:lnTo>
                              <a:pt x="18009" y="9996"/>
                            </a:lnTo>
                            <a:lnTo>
                              <a:pt x="18002" y="9960"/>
                            </a:lnTo>
                            <a:lnTo>
                              <a:pt x="17987" y="9936"/>
                            </a:lnTo>
                            <a:lnTo>
                              <a:pt x="17972" y="9936"/>
                            </a:lnTo>
                            <a:lnTo>
                              <a:pt x="17960" y="9960"/>
                            </a:lnTo>
                            <a:lnTo>
                              <a:pt x="17953" y="9996"/>
                            </a:lnTo>
                            <a:lnTo>
                              <a:pt x="17949" y="10069"/>
                            </a:lnTo>
                            <a:lnTo>
                              <a:pt x="17941" y="10238"/>
                            </a:lnTo>
                            <a:lnTo>
                              <a:pt x="17922" y="10455"/>
                            </a:lnTo>
                            <a:lnTo>
                              <a:pt x="17915" y="10468"/>
                            </a:lnTo>
                            <a:lnTo>
                              <a:pt x="17896" y="10480"/>
                            </a:lnTo>
                            <a:lnTo>
                              <a:pt x="17896" y="10468"/>
                            </a:lnTo>
                            <a:lnTo>
                              <a:pt x="17881" y="10298"/>
                            </a:lnTo>
                            <a:lnTo>
                              <a:pt x="17858" y="10129"/>
                            </a:lnTo>
                            <a:lnTo>
                              <a:pt x="17828" y="9899"/>
                            </a:lnTo>
                            <a:lnTo>
                              <a:pt x="17816" y="9863"/>
                            </a:lnTo>
                            <a:lnTo>
                              <a:pt x="17801" y="9839"/>
                            </a:lnTo>
                            <a:lnTo>
                              <a:pt x="17790" y="9839"/>
                            </a:lnTo>
                            <a:lnTo>
                              <a:pt x="17775" y="9851"/>
                            </a:lnTo>
                            <a:lnTo>
                              <a:pt x="17767" y="9875"/>
                            </a:lnTo>
                            <a:lnTo>
                              <a:pt x="17763" y="9899"/>
                            </a:lnTo>
                            <a:lnTo>
                              <a:pt x="17763" y="9936"/>
                            </a:lnTo>
                            <a:lnTo>
                              <a:pt x="17771" y="10020"/>
                            </a:lnTo>
                            <a:lnTo>
                              <a:pt x="17797" y="10238"/>
                            </a:lnTo>
                            <a:lnTo>
                              <a:pt x="17805" y="10323"/>
                            </a:lnTo>
                            <a:cubicBezTo>
                              <a:pt x="17786" y="10226"/>
                              <a:pt x="17759" y="10153"/>
                              <a:pt x="17733" y="10093"/>
                            </a:cubicBezTo>
                            <a:lnTo>
                              <a:pt x="17733" y="10093"/>
                            </a:lnTo>
                            <a:lnTo>
                              <a:pt x="17725" y="10069"/>
                            </a:lnTo>
                            <a:lnTo>
                              <a:pt x="17722" y="10069"/>
                            </a:lnTo>
                            <a:cubicBezTo>
                              <a:pt x="17688" y="9996"/>
                              <a:pt x="17657" y="9972"/>
                              <a:pt x="17657" y="9972"/>
                            </a:cubicBezTo>
                            <a:cubicBezTo>
                              <a:pt x="17619" y="9803"/>
                              <a:pt x="17441" y="9899"/>
                              <a:pt x="17441" y="9899"/>
                            </a:cubicBezTo>
                            <a:cubicBezTo>
                              <a:pt x="17441" y="9899"/>
                              <a:pt x="17263" y="10141"/>
                              <a:pt x="17207" y="10359"/>
                            </a:cubicBezTo>
                            <a:cubicBezTo>
                              <a:pt x="17150" y="10576"/>
                              <a:pt x="17104" y="11386"/>
                              <a:pt x="17104" y="11386"/>
                            </a:cubicBezTo>
                            <a:cubicBezTo>
                              <a:pt x="17104" y="11386"/>
                              <a:pt x="17070" y="11459"/>
                              <a:pt x="17066" y="11459"/>
                            </a:cubicBezTo>
                            <a:cubicBezTo>
                              <a:pt x="17066" y="11459"/>
                              <a:pt x="17055" y="11483"/>
                              <a:pt x="17044" y="11507"/>
                            </a:cubicBezTo>
                            <a:cubicBezTo>
                              <a:pt x="17040" y="11398"/>
                              <a:pt x="17036" y="11302"/>
                              <a:pt x="17036" y="11302"/>
                            </a:cubicBezTo>
                            <a:cubicBezTo>
                              <a:pt x="17036" y="11302"/>
                              <a:pt x="16987" y="11060"/>
                              <a:pt x="17002" y="10915"/>
                            </a:cubicBezTo>
                            <a:cubicBezTo>
                              <a:pt x="17017" y="10782"/>
                              <a:pt x="16957" y="10443"/>
                              <a:pt x="16957" y="10443"/>
                            </a:cubicBezTo>
                            <a:cubicBezTo>
                              <a:pt x="16957" y="10443"/>
                              <a:pt x="16930" y="10008"/>
                              <a:pt x="16953" y="9924"/>
                            </a:cubicBezTo>
                            <a:cubicBezTo>
                              <a:pt x="16975" y="9839"/>
                              <a:pt x="16911" y="9295"/>
                              <a:pt x="16911" y="9150"/>
                            </a:cubicBezTo>
                            <a:cubicBezTo>
                              <a:pt x="16911" y="9138"/>
                              <a:pt x="16911" y="9102"/>
                              <a:pt x="16907" y="9065"/>
                            </a:cubicBezTo>
                            <a:lnTo>
                              <a:pt x="16964" y="8727"/>
                            </a:lnTo>
                            <a:lnTo>
                              <a:pt x="17021" y="8401"/>
                            </a:lnTo>
                            <a:lnTo>
                              <a:pt x="17047" y="8292"/>
                            </a:lnTo>
                            <a:lnTo>
                              <a:pt x="17051" y="8256"/>
                            </a:lnTo>
                            <a:lnTo>
                              <a:pt x="17044" y="8219"/>
                            </a:lnTo>
                            <a:lnTo>
                              <a:pt x="17017" y="8159"/>
                            </a:lnTo>
                            <a:lnTo>
                              <a:pt x="16945" y="8038"/>
                            </a:lnTo>
                            <a:lnTo>
                              <a:pt x="16953" y="7929"/>
                            </a:lnTo>
                            <a:lnTo>
                              <a:pt x="16979" y="7603"/>
                            </a:lnTo>
                            <a:lnTo>
                              <a:pt x="17025" y="7240"/>
                            </a:lnTo>
                            <a:lnTo>
                              <a:pt x="17082" y="6938"/>
                            </a:lnTo>
                            <a:lnTo>
                              <a:pt x="17108" y="6757"/>
                            </a:lnTo>
                            <a:lnTo>
                              <a:pt x="17138" y="6491"/>
                            </a:lnTo>
                            <a:lnTo>
                              <a:pt x="17157" y="6394"/>
                            </a:lnTo>
                            <a:lnTo>
                              <a:pt x="17184" y="6297"/>
                            </a:lnTo>
                            <a:lnTo>
                              <a:pt x="17286" y="6031"/>
                            </a:lnTo>
                            <a:lnTo>
                              <a:pt x="17313" y="5959"/>
                            </a:lnTo>
                            <a:lnTo>
                              <a:pt x="17320" y="5911"/>
                            </a:lnTo>
                            <a:lnTo>
                              <a:pt x="17320" y="5886"/>
                            </a:lnTo>
                            <a:lnTo>
                              <a:pt x="17313" y="5850"/>
                            </a:lnTo>
                            <a:lnTo>
                              <a:pt x="17297" y="5814"/>
                            </a:lnTo>
                            <a:lnTo>
                              <a:pt x="17278" y="5826"/>
                            </a:lnTo>
                            <a:lnTo>
                              <a:pt x="17252" y="5886"/>
                            </a:lnTo>
                            <a:lnTo>
                              <a:pt x="17222" y="5959"/>
                            </a:lnTo>
                            <a:lnTo>
                              <a:pt x="17169" y="6056"/>
                            </a:lnTo>
                            <a:lnTo>
                              <a:pt x="17135" y="6092"/>
                            </a:lnTo>
                            <a:lnTo>
                              <a:pt x="17119" y="6092"/>
                            </a:lnTo>
                            <a:lnTo>
                              <a:pt x="17112" y="6080"/>
                            </a:lnTo>
                            <a:lnTo>
                              <a:pt x="17089" y="6019"/>
                            </a:lnTo>
                            <a:lnTo>
                              <a:pt x="17093" y="5947"/>
                            </a:lnTo>
                            <a:lnTo>
                              <a:pt x="17127" y="5657"/>
                            </a:lnTo>
                            <a:lnTo>
                              <a:pt x="17153" y="5403"/>
                            </a:lnTo>
                            <a:lnTo>
                              <a:pt x="17157" y="5306"/>
                            </a:lnTo>
                            <a:lnTo>
                              <a:pt x="17153" y="5258"/>
                            </a:lnTo>
                            <a:lnTo>
                              <a:pt x="17142" y="5222"/>
                            </a:lnTo>
                            <a:lnTo>
                              <a:pt x="17104" y="5161"/>
                            </a:lnTo>
                            <a:lnTo>
                              <a:pt x="17085" y="5173"/>
                            </a:lnTo>
                            <a:lnTo>
                              <a:pt x="17074" y="5210"/>
                            </a:lnTo>
                            <a:lnTo>
                              <a:pt x="17066" y="5258"/>
                            </a:lnTo>
                            <a:lnTo>
                              <a:pt x="17051" y="5415"/>
                            </a:lnTo>
                            <a:lnTo>
                              <a:pt x="17025" y="5633"/>
                            </a:lnTo>
                            <a:lnTo>
                              <a:pt x="17006" y="5741"/>
                            </a:lnTo>
                            <a:lnTo>
                              <a:pt x="16998" y="5802"/>
                            </a:lnTo>
                            <a:lnTo>
                              <a:pt x="16994" y="5814"/>
                            </a:lnTo>
                            <a:lnTo>
                              <a:pt x="16991" y="5802"/>
                            </a:lnTo>
                            <a:lnTo>
                              <a:pt x="16975" y="5766"/>
                            </a:lnTo>
                            <a:lnTo>
                              <a:pt x="16972" y="5741"/>
                            </a:lnTo>
                            <a:lnTo>
                              <a:pt x="16994" y="5415"/>
                            </a:lnTo>
                            <a:lnTo>
                              <a:pt x="17021" y="5137"/>
                            </a:lnTo>
                            <a:lnTo>
                              <a:pt x="17029" y="5028"/>
                            </a:lnTo>
                            <a:lnTo>
                              <a:pt x="17029" y="4980"/>
                            </a:lnTo>
                            <a:lnTo>
                              <a:pt x="17025" y="4944"/>
                            </a:lnTo>
                            <a:lnTo>
                              <a:pt x="17013" y="4920"/>
                            </a:lnTo>
                            <a:lnTo>
                              <a:pt x="16991" y="4907"/>
                            </a:lnTo>
                            <a:lnTo>
                              <a:pt x="16975" y="4920"/>
                            </a:lnTo>
                            <a:lnTo>
                              <a:pt x="16960" y="4956"/>
                            </a:lnTo>
                            <a:lnTo>
                              <a:pt x="16949" y="5004"/>
                            </a:lnTo>
                            <a:lnTo>
                              <a:pt x="16919" y="5294"/>
                            </a:lnTo>
                            <a:lnTo>
                              <a:pt x="16896" y="5500"/>
                            </a:lnTo>
                            <a:lnTo>
                              <a:pt x="16885" y="5705"/>
                            </a:lnTo>
                            <a:lnTo>
                              <a:pt x="16885" y="5717"/>
                            </a:lnTo>
                            <a:lnTo>
                              <a:pt x="16862" y="5717"/>
                            </a:lnTo>
                            <a:lnTo>
                              <a:pt x="16851" y="5705"/>
                            </a:lnTo>
                            <a:lnTo>
                              <a:pt x="16820" y="5451"/>
                            </a:lnTo>
                            <a:lnTo>
                              <a:pt x="16809" y="5282"/>
                            </a:lnTo>
                            <a:cubicBezTo>
                              <a:pt x="16839" y="5185"/>
                              <a:pt x="16869" y="5089"/>
                              <a:pt x="16869" y="5065"/>
                            </a:cubicBezTo>
                            <a:cubicBezTo>
                              <a:pt x="16866" y="5028"/>
                              <a:pt x="16877" y="4859"/>
                              <a:pt x="16881" y="4859"/>
                            </a:cubicBezTo>
                            <a:cubicBezTo>
                              <a:pt x="16888" y="4859"/>
                              <a:pt x="16922" y="4642"/>
                              <a:pt x="16915" y="4642"/>
                            </a:cubicBezTo>
                            <a:cubicBezTo>
                              <a:pt x="16911" y="4629"/>
                              <a:pt x="16911" y="4484"/>
                              <a:pt x="16911" y="4484"/>
                            </a:cubicBezTo>
                            <a:lnTo>
                              <a:pt x="16941" y="4388"/>
                            </a:lnTo>
                            <a:lnTo>
                              <a:pt x="16957" y="4194"/>
                            </a:lnTo>
                            <a:lnTo>
                              <a:pt x="16949" y="4025"/>
                            </a:lnTo>
                            <a:cubicBezTo>
                              <a:pt x="16949" y="4025"/>
                              <a:pt x="16949" y="3940"/>
                              <a:pt x="16957" y="3820"/>
                            </a:cubicBezTo>
                            <a:cubicBezTo>
                              <a:pt x="16964" y="3699"/>
                              <a:pt x="16953" y="3590"/>
                              <a:pt x="16953" y="3590"/>
                            </a:cubicBezTo>
                            <a:cubicBezTo>
                              <a:pt x="16919" y="3505"/>
                              <a:pt x="16900" y="3650"/>
                              <a:pt x="16900" y="3650"/>
                            </a:cubicBezTo>
                            <a:cubicBezTo>
                              <a:pt x="16888" y="3662"/>
                              <a:pt x="16877" y="3916"/>
                              <a:pt x="16877" y="3965"/>
                            </a:cubicBezTo>
                            <a:cubicBezTo>
                              <a:pt x="16881" y="4013"/>
                              <a:pt x="16854" y="4158"/>
                              <a:pt x="16854" y="4158"/>
                            </a:cubicBezTo>
                            <a:lnTo>
                              <a:pt x="16847" y="4025"/>
                            </a:lnTo>
                            <a:cubicBezTo>
                              <a:pt x="16847" y="4025"/>
                              <a:pt x="16835" y="3759"/>
                              <a:pt x="16839" y="3638"/>
                            </a:cubicBezTo>
                            <a:cubicBezTo>
                              <a:pt x="16839" y="3505"/>
                              <a:pt x="16824" y="3421"/>
                              <a:pt x="16797" y="3433"/>
                            </a:cubicBezTo>
                            <a:cubicBezTo>
                              <a:pt x="16771" y="3445"/>
                              <a:pt x="16771" y="3602"/>
                              <a:pt x="16775" y="3662"/>
                            </a:cubicBezTo>
                            <a:cubicBezTo>
                              <a:pt x="16779" y="3711"/>
                              <a:pt x="16775" y="3977"/>
                              <a:pt x="16775" y="3977"/>
                            </a:cubicBezTo>
                            <a:cubicBezTo>
                              <a:pt x="16790" y="4182"/>
                              <a:pt x="16729" y="4291"/>
                              <a:pt x="16737" y="4255"/>
                            </a:cubicBezTo>
                            <a:cubicBezTo>
                              <a:pt x="16748" y="4218"/>
                              <a:pt x="16737" y="4098"/>
                              <a:pt x="16737" y="4098"/>
                            </a:cubicBezTo>
                            <a:lnTo>
                              <a:pt x="16703" y="3795"/>
                            </a:lnTo>
                            <a:cubicBezTo>
                              <a:pt x="16703" y="3795"/>
                              <a:pt x="16665" y="3517"/>
                              <a:pt x="16635" y="3542"/>
                            </a:cubicBezTo>
                            <a:cubicBezTo>
                              <a:pt x="16604" y="3566"/>
                              <a:pt x="16612" y="3832"/>
                              <a:pt x="16612" y="3832"/>
                            </a:cubicBezTo>
                            <a:lnTo>
                              <a:pt x="16635" y="4158"/>
                            </a:lnTo>
                            <a:cubicBezTo>
                              <a:pt x="16635" y="4158"/>
                              <a:pt x="16631" y="4206"/>
                              <a:pt x="16619" y="4363"/>
                            </a:cubicBezTo>
                            <a:cubicBezTo>
                              <a:pt x="16612" y="4521"/>
                              <a:pt x="16570" y="4496"/>
                              <a:pt x="16570" y="4496"/>
                            </a:cubicBezTo>
                            <a:lnTo>
                              <a:pt x="16551" y="4412"/>
                            </a:lnTo>
                            <a:cubicBezTo>
                              <a:pt x="16551" y="4533"/>
                              <a:pt x="16521" y="4666"/>
                              <a:pt x="16521" y="4666"/>
                            </a:cubicBezTo>
                            <a:cubicBezTo>
                              <a:pt x="16476" y="4811"/>
                              <a:pt x="16468" y="5161"/>
                              <a:pt x="16449" y="5185"/>
                            </a:cubicBezTo>
                            <a:cubicBezTo>
                              <a:pt x="16434" y="5210"/>
                              <a:pt x="16430" y="5512"/>
                              <a:pt x="16441" y="5621"/>
                            </a:cubicBezTo>
                            <a:cubicBezTo>
                              <a:pt x="16445" y="5645"/>
                              <a:pt x="16449" y="5681"/>
                              <a:pt x="16449" y="5729"/>
                            </a:cubicBezTo>
                            <a:lnTo>
                              <a:pt x="16438" y="5754"/>
                            </a:lnTo>
                            <a:lnTo>
                              <a:pt x="16434" y="5778"/>
                            </a:lnTo>
                            <a:lnTo>
                              <a:pt x="16438" y="5802"/>
                            </a:lnTo>
                            <a:lnTo>
                              <a:pt x="16453" y="5850"/>
                            </a:lnTo>
                            <a:cubicBezTo>
                              <a:pt x="16460" y="6007"/>
                              <a:pt x="16460" y="6201"/>
                              <a:pt x="16449" y="6297"/>
                            </a:cubicBezTo>
                            <a:cubicBezTo>
                              <a:pt x="16430" y="6443"/>
                              <a:pt x="16453" y="6866"/>
                              <a:pt x="16441" y="6950"/>
                            </a:cubicBezTo>
                            <a:cubicBezTo>
                              <a:pt x="16430" y="7035"/>
                              <a:pt x="16460" y="7712"/>
                              <a:pt x="16460" y="7712"/>
                            </a:cubicBezTo>
                            <a:cubicBezTo>
                              <a:pt x="16377" y="7772"/>
                              <a:pt x="16419" y="8292"/>
                              <a:pt x="16419" y="8292"/>
                            </a:cubicBezTo>
                            <a:cubicBezTo>
                              <a:pt x="16381" y="8425"/>
                              <a:pt x="16392" y="8679"/>
                              <a:pt x="16407" y="8860"/>
                            </a:cubicBezTo>
                            <a:lnTo>
                              <a:pt x="16396" y="8884"/>
                            </a:lnTo>
                            <a:lnTo>
                              <a:pt x="16305" y="9090"/>
                            </a:lnTo>
                            <a:lnTo>
                              <a:pt x="16275" y="9211"/>
                            </a:lnTo>
                            <a:lnTo>
                              <a:pt x="16210" y="9501"/>
                            </a:lnTo>
                            <a:lnTo>
                              <a:pt x="16051" y="10165"/>
                            </a:lnTo>
                            <a:lnTo>
                              <a:pt x="15888" y="11253"/>
                            </a:lnTo>
                            <a:lnTo>
                              <a:pt x="15877" y="11543"/>
                            </a:lnTo>
                            <a:lnTo>
                              <a:pt x="15858" y="11833"/>
                            </a:lnTo>
                            <a:lnTo>
                              <a:pt x="15851" y="11906"/>
                            </a:lnTo>
                            <a:lnTo>
                              <a:pt x="15854" y="11954"/>
                            </a:lnTo>
                            <a:lnTo>
                              <a:pt x="15726" y="12897"/>
                            </a:lnTo>
                            <a:lnTo>
                              <a:pt x="15710" y="12933"/>
                            </a:lnTo>
                            <a:lnTo>
                              <a:pt x="15699" y="12994"/>
                            </a:lnTo>
                            <a:lnTo>
                              <a:pt x="15692" y="13103"/>
                            </a:lnTo>
                            <a:lnTo>
                              <a:pt x="15684" y="13211"/>
                            </a:lnTo>
                            <a:lnTo>
                              <a:pt x="15669" y="13224"/>
                            </a:lnTo>
                            <a:lnTo>
                              <a:pt x="15650" y="13224"/>
                            </a:lnTo>
                            <a:lnTo>
                              <a:pt x="15639" y="13224"/>
                            </a:lnTo>
                            <a:lnTo>
                              <a:pt x="15631" y="13224"/>
                            </a:lnTo>
                            <a:lnTo>
                              <a:pt x="15589" y="13224"/>
                            </a:lnTo>
                            <a:lnTo>
                              <a:pt x="15578" y="13224"/>
                            </a:lnTo>
                            <a:lnTo>
                              <a:pt x="15570" y="13224"/>
                            </a:lnTo>
                            <a:lnTo>
                              <a:pt x="15559" y="13224"/>
                            </a:lnTo>
                            <a:lnTo>
                              <a:pt x="15544" y="13224"/>
                            </a:lnTo>
                            <a:lnTo>
                              <a:pt x="15532" y="13224"/>
                            </a:lnTo>
                            <a:lnTo>
                              <a:pt x="15464" y="13272"/>
                            </a:lnTo>
                            <a:lnTo>
                              <a:pt x="15457" y="13284"/>
                            </a:lnTo>
                            <a:lnTo>
                              <a:pt x="15426" y="13308"/>
                            </a:lnTo>
                            <a:lnTo>
                              <a:pt x="15423" y="13296"/>
                            </a:lnTo>
                            <a:lnTo>
                              <a:pt x="15419" y="13236"/>
                            </a:lnTo>
                            <a:lnTo>
                              <a:pt x="15426" y="13115"/>
                            </a:lnTo>
                            <a:lnTo>
                              <a:pt x="15430" y="12946"/>
                            </a:lnTo>
                            <a:lnTo>
                              <a:pt x="15430" y="12788"/>
                            </a:lnTo>
                            <a:lnTo>
                              <a:pt x="15434" y="12776"/>
                            </a:lnTo>
                            <a:lnTo>
                              <a:pt x="15453" y="12776"/>
                            </a:lnTo>
                            <a:lnTo>
                              <a:pt x="15476" y="12740"/>
                            </a:lnTo>
                            <a:lnTo>
                              <a:pt x="15483" y="12704"/>
                            </a:lnTo>
                            <a:lnTo>
                              <a:pt x="15487" y="12655"/>
                            </a:lnTo>
                            <a:lnTo>
                              <a:pt x="15487" y="12631"/>
                            </a:lnTo>
                            <a:lnTo>
                              <a:pt x="15491" y="12571"/>
                            </a:lnTo>
                            <a:lnTo>
                              <a:pt x="15476" y="12196"/>
                            </a:lnTo>
                            <a:lnTo>
                              <a:pt x="15464" y="11942"/>
                            </a:lnTo>
                            <a:lnTo>
                              <a:pt x="15457" y="11858"/>
                            </a:lnTo>
                            <a:lnTo>
                              <a:pt x="15453" y="11797"/>
                            </a:lnTo>
                            <a:lnTo>
                              <a:pt x="15442" y="11713"/>
                            </a:lnTo>
                            <a:lnTo>
                              <a:pt x="15430" y="11580"/>
                            </a:lnTo>
                            <a:lnTo>
                              <a:pt x="15426" y="11555"/>
                            </a:lnTo>
                            <a:lnTo>
                              <a:pt x="15419" y="11398"/>
                            </a:lnTo>
                            <a:lnTo>
                              <a:pt x="15423" y="11362"/>
                            </a:lnTo>
                            <a:lnTo>
                              <a:pt x="15419" y="11277"/>
                            </a:lnTo>
                            <a:lnTo>
                              <a:pt x="15411" y="11120"/>
                            </a:lnTo>
                            <a:lnTo>
                              <a:pt x="15400" y="11048"/>
                            </a:lnTo>
                            <a:lnTo>
                              <a:pt x="15392" y="10975"/>
                            </a:lnTo>
                            <a:lnTo>
                              <a:pt x="15385" y="10939"/>
                            </a:lnTo>
                            <a:lnTo>
                              <a:pt x="15377" y="10879"/>
                            </a:lnTo>
                            <a:lnTo>
                              <a:pt x="15347" y="10770"/>
                            </a:lnTo>
                            <a:lnTo>
                              <a:pt x="15305" y="10661"/>
                            </a:lnTo>
                            <a:lnTo>
                              <a:pt x="15298" y="10637"/>
                            </a:lnTo>
                            <a:lnTo>
                              <a:pt x="15286" y="10613"/>
                            </a:lnTo>
                            <a:lnTo>
                              <a:pt x="15264" y="10552"/>
                            </a:lnTo>
                            <a:lnTo>
                              <a:pt x="15237" y="10504"/>
                            </a:lnTo>
                            <a:lnTo>
                              <a:pt x="15199" y="10468"/>
                            </a:lnTo>
                            <a:lnTo>
                              <a:pt x="15173" y="10456"/>
                            </a:lnTo>
                            <a:lnTo>
                              <a:pt x="15131" y="10456"/>
                            </a:lnTo>
                            <a:lnTo>
                              <a:pt x="15120" y="10443"/>
                            </a:lnTo>
                            <a:lnTo>
                              <a:pt x="15108" y="10431"/>
                            </a:lnTo>
                            <a:lnTo>
                              <a:pt x="15086" y="10407"/>
                            </a:lnTo>
                            <a:lnTo>
                              <a:pt x="15059" y="10419"/>
                            </a:lnTo>
                            <a:lnTo>
                              <a:pt x="15044" y="10431"/>
                            </a:lnTo>
                            <a:lnTo>
                              <a:pt x="15036" y="10431"/>
                            </a:lnTo>
                            <a:lnTo>
                              <a:pt x="15036" y="10419"/>
                            </a:lnTo>
                            <a:lnTo>
                              <a:pt x="15040" y="10407"/>
                            </a:lnTo>
                            <a:lnTo>
                              <a:pt x="15036" y="10407"/>
                            </a:lnTo>
                            <a:lnTo>
                              <a:pt x="15021" y="10419"/>
                            </a:lnTo>
                            <a:lnTo>
                              <a:pt x="15021" y="10419"/>
                            </a:lnTo>
                            <a:lnTo>
                              <a:pt x="15010" y="10419"/>
                            </a:lnTo>
                            <a:lnTo>
                              <a:pt x="14987" y="10419"/>
                            </a:lnTo>
                            <a:lnTo>
                              <a:pt x="14979" y="10407"/>
                            </a:lnTo>
                            <a:lnTo>
                              <a:pt x="14964" y="10407"/>
                            </a:lnTo>
                            <a:lnTo>
                              <a:pt x="14957" y="10407"/>
                            </a:lnTo>
                            <a:lnTo>
                              <a:pt x="14911" y="10443"/>
                            </a:lnTo>
                            <a:lnTo>
                              <a:pt x="14904" y="10456"/>
                            </a:lnTo>
                            <a:lnTo>
                              <a:pt x="14892" y="10468"/>
                            </a:lnTo>
                            <a:lnTo>
                              <a:pt x="14881" y="10480"/>
                            </a:lnTo>
                            <a:lnTo>
                              <a:pt x="14870" y="10516"/>
                            </a:lnTo>
                            <a:lnTo>
                              <a:pt x="14862" y="10540"/>
                            </a:lnTo>
                            <a:lnTo>
                              <a:pt x="14855" y="10576"/>
                            </a:lnTo>
                            <a:lnTo>
                              <a:pt x="14843" y="10588"/>
                            </a:lnTo>
                            <a:lnTo>
                              <a:pt x="14839" y="10576"/>
                            </a:lnTo>
                            <a:lnTo>
                              <a:pt x="14832" y="10588"/>
                            </a:lnTo>
                            <a:lnTo>
                              <a:pt x="14801" y="10601"/>
                            </a:lnTo>
                            <a:lnTo>
                              <a:pt x="14779" y="10625"/>
                            </a:lnTo>
                            <a:lnTo>
                              <a:pt x="14756" y="10649"/>
                            </a:lnTo>
                            <a:lnTo>
                              <a:pt x="14695" y="10746"/>
                            </a:lnTo>
                            <a:lnTo>
                              <a:pt x="14658" y="10891"/>
                            </a:lnTo>
                            <a:lnTo>
                              <a:pt x="14650" y="10927"/>
                            </a:lnTo>
                            <a:lnTo>
                              <a:pt x="14635" y="10987"/>
                            </a:lnTo>
                            <a:lnTo>
                              <a:pt x="14601" y="11108"/>
                            </a:lnTo>
                            <a:lnTo>
                              <a:pt x="14586" y="11169"/>
                            </a:lnTo>
                            <a:lnTo>
                              <a:pt x="14567" y="11253"/>
                            </a:lnTo>
                            <a:lnTo>
                              <a:pt x="14552" y="11362"/>
                            </a:lnTo>
                            <a:lnTo>
                              <a:pt x="14548" y="11398"/>
                            </a:lnTo>
                            <a:lnTo>
                              <a:pt x="14548" y="11447"/>
                            </a:lnTo>
                            <a:lnTo>
                              <a:pt x="14544" y="11519"/>
                            </a:lnTo>
                            <a:lnTo>
                              <a:pt x="14540" y="11749"/>
                            </a:lnTo>
                            <a:lnTo>
                              <a:pt x="14536" y="11846"/>
                            </a:lnTo>
                            <a:lnTo>
                              <a:pt x="14540" y="11906"/>
                            </a:lnTo>
                            <a:lnTo>
                              <a:pt x="14559" y="12039"/>
                            </a:lnTo>
                            <a:lnTo>
                              <a:pt x="14563" y="12075"/>
                            </a:lnTo>
                            <a:lnTo>
                              <a:pt x="14567" y="12160"/>
                            </a:lnTo>
                            <a:lnTo>
                              <a:pt x="14574" y="12220"/>
                            </a:lnTo>
                            <a:lnTo>
                              <a:pt x="14593" y="12317"/>
                            </a:lnTo>
                            <a:lnTo>
                              <a:pt x="14608" y="12498"/>
                            </a:lnTo>
                            <a:lnTo>
                              <a:pt x="14612" y="12547"/>
                            </a:lnTo>
                            <a:lnTo>
                              <a:pt x="14623" y="12595"/>
                            </a:lnTo>
                            <a:lnTo>
                              <a:pt x="14627" y="12643"/>
                            </a:lnTo>
                            <a:lnTo>
                              <a:pt x="14642" y="12655"/>
                            </a:lnTo>
                            <a:lnTo>
                              <a:pt x="14642" y="12704"/>
                            </a:lnTo>
                            <a:lnTo>
                              <a:pt x="14646" y="12740"/>
                            </a:lnTo>
                            <a:lnTo>
                              <a:pt x="14654" y="12813"/>
                            </a:lnTo>
                            <a:lnTo>
                              <a:pt x="14658" y="12897"/>
                            </a:lnTo>
                            <a:lnTo>
                              <a:pt x="14665" y="12958"/>
                            </a:lnTo>
                            <a:lnTo>
                              <a:pt x="14692" y="13103"/>
                            </a:lnTo>
                            <a:lnTo>
                              <a:pt x="14714" y="13236"/>
                            </a:lnTo>
                            <a:lnTo>
                              <a:pt x="14733" y="13296"/>
                            </a:lnTo>
                            <a:lnTo>
                              <a:pt x="14764" y="13356"/>
                            </a:lnTo>
                            <a:lnTo>
                              <a:pt x="14786" y="13369"/>
                            </a:lnTo>
                            <a:lnTo>
                              <a:pt x="14828" y="13356"/>
                            </a:lnTo>
                            <a:lnTo>
                              <a:pt x="14843" y="13405"/>
                            </a:lnTo>
                            <a:lnTo>
                              <a:pt x="14855" y="13489"/>
                            </a:lnTo>
                            <a:lnTo>
                              <a:pt x="14851" y="13501"/>
                            </a:lnTo>
                            <a:lnTo>
                              <a:pt x="14839" y="13501"/>
                            </a:lnTo>
                            <a:lnTo>
                              <a:pt x="14832" y="13501"/>
                            </a:lnTo>
                            <a:lnTo>
                              <a:pt x="14824" y="13501"/>
                            </a:lnTo>
                            <a:lnTo>
                              <a:pt x="14809" y="13501"/>
                            </a:lnTo>
                            <a:lnTo>
                              <a:pt x="14752" y="13477"/>
                            </a:lnTo>
                            <a:lnTo>
                              <a:pt x="14711" y="13441"/>
                            </a:lnTo>
                            <a:lnTo>
                              <a:pt x="14559" y="13489"/>
                            </a:lnTo>
                            <a:lnTo>
                              <a:pt x="14559" y="13514"/>
                            </a:lnTo>
                            <a:lnTo>
                              <a:pt x="14495" y="13526"/>
                            </a:lnTo>
                            <a:lnTo>
                              <a:pt x="14472" y="13538"/>
                            </a:lnTo>
                            <a:lnTo>
                              <a:pt x="14449" y="13598"/>
                            </a:lnTo>
                            <a:lnTo>
                              <a:pt x="14442" y="13598"/>
                            </a:lnTo>
                            <a:lnTo>
                              <a:pt x="14423" y="13550"/>
                            </a:lnTo>
                            <a:lnTo>
                              <a:pt x="14392" y="13489"/>
                            </a:lnTo>
                            <a:lnTo>
                              <a:pt x="14336" y="13453"/>
                            </a:lnTo>
                            <a:lnTo>
                              <a:pt x="14324" y="13405"/>
                            </a:lnTo>
                            <a:lnTo>
                              <a:pt x="14313" y="13369"/>
                            </a:lnTo>
                            <a:lnTo>
                              <a:pt x="14264" y="13260"/>
                            </a:lnTo>
                            <a:lnTo>
                              <a:pt x="14252" y="13103"/>
                            </a:lnTo>
                            <a:lnTo>
                              <a:pt x="14241" y="13006"/>
                            </a:lnTo>
                            <a:lnTo>
                              <a:pt x="14218" y="12909"/>
                            </a:lnTo>
                            <a:lnTo>
                              <a:pt x="14199" y="12849"/>
                            </a:lnTo>
                            <a:lnTo>
                              <a:pt x="14165" y="12788"/>
                            </a:lnTo>
                            <a:lnTo>
                              <a:pt x="14101" y="12704"/>
                            </a:lnTo>
                            <a:lnTo>
                              <a:pt x="14086" y="12655"/>
                            </a:lnTo>
                            <a:lnTo>
                              <a:pt x="14025" y="12389"/>
                            </a:lnTo>
                            <a:lnTo>
                              <a:pt x="13980" y="12184"/>
                            </a:lnTo>
                            <a:lnTo>
                              <a:pt x="13885" y="11894"/>
                            </a:lnTo>
                            <a:lnTo>
                              <a:pt x="13851" y="11809"/>
                            </a:lnTo>
                            <a:cubicBezTo>
                              <a:pt x="13874" y="11374"/>
                              <a:pt x="13892" y="10842"/>
                              <a:pt x="13900" y="10371"/>
                            </a:cubicBezTo>
                            <a:cubicBezTo>
                              <a:pt x="14025" y="10564"/>
                              <a:pt x="14116" y="10697"/>
                              <a:pt x="14116" y="10697"/>
                            </a:cubicBezTo>
                            <a:cubicBezTo>
                              <a:pt x="14089" y="10637"/>
                              <a:pt x="14006" y="10480"/>
                              <a:pt x="13900" y="10310"/>
                            </a:cubicBezTo>
                            <a:cubicBezTo>
                              <a:pt x="13904" y="9972"/>
                              <a:pt x="13900" y="9658"/>
                              <a:pt x="13885" y="9464"/>
                            </a:cubicBezTo>
                            <a:cubicBezTo>
                              <a:pt x="13866" y="9235"/>
                              <a:pt x="13855" y="8957"/>
                              <a:pt x="13847" y="8679"/>
                            </a:cubicBezTo>
                            <a:cubicBezTo>
                              <a:pt x="13896" y="8703"/>
                              <a:pt x="13942" y="8727"/>
                              <a:pt x="13987" y="8751"/>
                            </a:cubicBezTo>
                            <a:cubicBezTo>
                              <a:pt x="13942" y="8727"/>
                              <a:pt x="13892" y="8691"/>
                              <a:pt x="13847" y="8654"/>
                            </a:cubicBezTo>
                            <a:cubicBezTo>
                              <a:pt x="13839" y="8497"/>
                              <a:pt x="13836" y="8340"/>
                              <a:pt x="13832" y="8195"/>
                            </a:cubicBezTo>
                            <a:cubicBezTo>
                              <a:pt x="14116" y="8183"/>
                              <a:pt x="14392" y="8147"/>
                              <a:pt x="14377" y="8135"/>
                            </a:cubicBezTo>
                            <a:cubicBezTo>
                              <a:pt x="14366" y="8123"/>
                              <a:pt x="14097" y="8135"/>
                              <a:pt x="13832" y="8135"/>
                            </a:cubicBezTo>
                            <a:cubicBezTo>
                              <a:pt x="13817" y="7760"/>
                              <a:pt x="13802" y="7397"/>
                              <a:pt x="13771" y="7107"/>
                            </a:cubicBezTo>
                            <a:cubicBezTo>
                              <a:pt x="13703" y="6479"/>
                              <a:pt x="13525" y="5089"/>
                              <a:pt x="13487" y="4811"/>
                            </a:cubicBezTo>
                            <a:cubicBezTo>
                              <a:pt x="13453" y="4533"/>
                              <a:pt x="13393" y="4170"/>
                              <a:pt x="13393" y="4170"/>
                            </a:cubicBezTo>
                            <a:cubicBezTo>
                              <a:pt x="13393" y="4170"/>
                              <a:pt x="13434" y="3360"/>
                              <a:pt x="13430" y="2986"/>
                            </a:cubicBezTo>
                            <a:cubicBezTo>
                              <a:pt x="13430" y="2611"/>
                              <a:pt x="13427" y="2309"/>
                              <a:pt x="13408" y="2272"/>
                            </a:cubicBezTo>
                            <a:cubicBezTo>
                              <a:pt x="13393" y="2224"/>
                              <a:pt x="13366" y="2152"/>
                              <a:pt x="13347" y="2164"/>
                            </a:cubicBezTo>
                            <a:cubicBezTo>
                              <a:pt x="13328" y="2176"/>
                              <a:pt x="13332" y="2103"/>
                              <a:pt x="13309" y="2200"/>
                            </a:cubicBezTo>
                            <a:cubicBezTo>
                              <a:pt x="13290" y="2284"/>
                              <a:pt x="13241" y="2768"/>
                              <a:pt x="13241" y="2768"/>
                            </a:cubicBezTo>
                            <a:lnTo>
                              <a:pt x="13215" y="2708"/>
                            </a:lnTo>
                            <a:cubicBezTo>
                              <a:pt x="13215" y="2708"/>
                              <a:pt x="13298" y="2200"/>
                              <a:pt x="13286" y="2031"/>
                            </a:cubicBezTo>
                            <a:cubicBezTo>
                              <a:pt x="13271" y="1849"/>
                              <a:pt x="13256" y="1801"/>
                              <a:pt x="13233" y="1801"/>
                            </a:cubicBezTo>
                            <a:cubicBezTo>
                              <a:pt x="13211" y="1801"/>
                              <a:pt x="13177" y="1837"/>
                              <a:pt x="13173" y="1886"/>
                            </a:cubicBezTo>
                            <a:cubicBezTo>
                              <a:pt x="13173" y="1922"/>
                              <a:pt x="13143" y="2623"/>
                              <a:pt x="13143" y="2623"/>
                            </a:cubicBezTo>
                            <a:lnTo>
                              <a:pt x="13158" y="1898"/>
                            </a:lnTo>
                            <a:cubicBezTo>
                              <a:pt x="13158" y="1898"/>
                              <a:pt x="13131" y="1680"/>
                              <a:pt x="13090" y="1716"/>
                            </a:cubicBezTo>
                            <a:cubicBezTo>
                              <a:pt x="13052" y="1765"/>
                              <a:pt x="13014" y="2188"/>
                              <a:pt x="13014" y="2260"/>
                            </a:cubicBezTo>
                            <a:cubicBezTo>
                              <a:pt x="13010" y="2224"/>
                              <a:pt x="12983" y="2019"/>
                              <a:pt x="12980" y="1680"/>
                            </a:cubicBezTo>
                            <a:cubicBezTo>
                              <a:pt x="12976" y="1281"/>
                              <a:pt x="12961" y="1293"/>
                              <a:pt x="12972" y="1136"/>
                            </a:cubicBezTo>
                            <a:cubicBezTo>
                              <a:pt x="12983" y="979"/>
                              <a:pt x="12995" y="810"/>
                              <a:pt x="12957" y="786"/>
                            </a:cubicBezTo>
                            <a:cubicBezTo>
                              <a:pt x="12919" y="761"/>
                              <a:pt x="12900" y="774"/>
                              <a:pt x="12874" y="943"/>
                            </a:cubicBezTo>
                            <a:cubicBezTo>
                              <a:pt x="12851" y="1112"/>
                              <a:pt x="12866" y="2139"/>
                              <a:pt x="12851" y="2236"/>
                            </a:cubicBezTo>
                            <a:cubicBezTo>
                              <a:pt x="12836" y="2333"/>
                              <a:pt x="12817" y="2309"/>
                              <a:pt x="12805" y="2333"/>
                            </a:cubicBezTo>
                            <a:cubicBezTo>
                              <a:pt x="12790" y="2369"/>
                              <a:pt x="12787" y="2454"/>
                              <a:pt x="12787" y="2538"/>
                            </a:cubicBezTo>
                            <a:cubicBezTo>
                              <a:pt x="12790" y="2623"/>
                              <a:pt x="12840" y="2877"/>
                              <a:pt x="12828" y="3239"/>
                            </a:cubicBezTo>
                            <a:cubicBezTo>
                              <a:pt x="12817" y="3602"/>
                              <a:pt x="12821" y="3590"/>
                              <a:pt x="12843" y="3771"/>
                            </a:cubicBezTo>
                            <a:cubicBezTo>
                              <a:pt x="12866" y="3965"/>
                              <a:pt x="12858" y="3989"/>
                              <a:pt x="12908" y="4170"/>
                            </a:cubicBezTo>
                            <a:cubicBezTo>
                              <a:pt x="12957" y="4351"/>
                              <a:pt x="13010" y="4424"/>
                              <a:pt x="13010" y="4424"/>
                            </a:cubicBezTo>
                            <a:cubicBezTo>
                              <a:pt x="13010" y="4424"/>
                              <a:pt x="13161" y="5657"/>
                              <a:pt x="13158" y="5669"/>
                            </a:cubicBezTo>
                            <a:cubicBezTo>
                              <a:pt x="13154" y="5681"/>
                              <a:pt x="13192" y="6007"/>
                              <a:pt x="13192" y="6007"/>
                            </a:cubicBezTo>
                            <a:cubicBezTo>
                              <a:pt x="13192" y="6007"/>
                              <a:pt x="13286" y="7059"/>
                              <a:pt x="13290" y="7192"/>
                            </a:cubicBezTo>
                            <a:cubicBezTo>
                              <a:pt x="13294" y="7289"/>
                              <a:pt x="13358" y="7748"/>
                              <a:pt x="13393" y="8147"/>
                            </a:cubicBezTo>
                            <a:cubicBezTo>
                              <a:pt x="13347" y="8147"/>
                              <a:pt x="13313" y="8135"/>
                              <a:pt x="13305" y="8123"/>
                            </a:cubicBezTo>
                            <a:cubicBezTo>
                              <a:pt x="13252" y="8062"/>
                              <a:pt x="12707" y="7579"/>
                              <a:pt x="12601" y="7397"/>
                            </a:cubicBezTo>
                            <a:cubicBezTo>
                              <a:pt x="12491" y="7216"/>
                              <a:pt x="12298" y="6757"/>
                              <a:pt x="12298" y="6757"/>
                            </a:cubicBezTo>
                            <a:cubicBezTo>
                              <a:pt x="12249" y="6624"/>
                              <a:pt x="12056" y="6539"/>
                              <a:pt x="11919" y="6612"/>
                            </a:cubicBezTo>
                            <a:cubicBezTo>
                              <a:pt x="11787" y="6684"/>
                              <a:pt x="11665" y="7071"/>
                              <a:pt x="11533" y="7712"/>
                            </a:cubicBezTo>
                            <a:cubicBezTo>
                              <a:pt x="11400" y="8352"/>
                              <a:pt x="11434" y="8727"/>
                              <a:pt x="11393" y="9174"/>
                            </a:cubicBezTo>
                            <a:cubicBezTo>
                              <a:pt x="11347" y="9634"/>
                              <a:pt x="11514" y="11036"/>
                              <a:pt x="11438" y="11737"/>
                            </a:cubicBezTo>
                            <a:cubicBezTo>
                              <a:pt x="11344" y="12583"/>
                              <a:pt x="11241" y="13163"/>
                              <a:pt x="11177" y="13489"/>
                            </a:cubicBezTo>
                            <a:cubicBezTo>
                              <a:pt x="11059" y="13622"/>
                              <a:pt x="10942" y="13755"/>
                              <a:pt x="10859" y="13840"/>
                            </a:cubicBezTo>
                            <a:lnTo>
                              <a:pt x="10859" y="13731"/>
                            </a:lnTo>
                            <a:lnTo>
                              <a:pt x="10851" y="13344"/>
                            </a:lnTo>
                            <a:lnTo>
                              <a:pt x="10817" y="12655"/>
                            </a:lnTo>
                            <a:lnTo>
                              <a:pt x="10787" y="12136"/>
                            </a:lnTo>
                            <a:lnTo>
                              <a:pt x="10783" y="12003"/>
                            </a:lnTo>
                            <a:cubicBezTo>
                              <a:pt x="10806" y="11749"/>
                              <a:pt x="10825" y="11543"/>
                              <a:pt x="10832" y="11459"/>
                            </a:cubicBezTo>
                            <a:cubicBezTo>
                              <a:pt x="10836" y="11422"/>
                              <a:pt x="10840" y="11374"/>
                              <a:pt x="10847" y="11314"/>
                            </a:cubicBezTo>
                            <a:lnTo>
                              <a:pt x="10855" y="11277"/>
                            </a:lnTo>
                            <a:lnTo>
                              <a:pt x="10980" y="10721"/>
                            </a:lnTo>
                            <a:lnTo>
                              <a:pt x="11014" y="10516"/>
                            </a:lnTo>
                            <a:lnTo>
                              <a:pt x="11056" y="10202"/>
                            </a:lnTo>
                            <a:lnTo>
                              <a:pt x="11101" y="9658"/>
                            </a:lnTo>
                            <a:lnTo>
                              <a:pt x="11139" y="9343"/>
                            </a:lnTo>
                            <a:lnTo>
                              <a:pt x="11158" y="9247"/>
                            </a:lnTo>
                            <a:lnTo>
                              <a:pt x="11219" y="9005"/>
                            </a:lnTo>
                            <a:lnTo>
                              <a:pt x="11309" y="8667"/>
                            </a:lnTo>
                            <a:lnTo>
                              <a:pt x="11366" y="8376"/>
                            </a:lnTo>
                            <a:lnTo>
                              <a:pt x="11472" y="7688"/>
                            </a:lnTo>
                            <a:lnTo>
                              <a:pt x="11590" y="7047"/>
                            </a:lnTo>
                            <a:lnTo>
                              <a:pt x="11650" y="6660"/>
                            </a:lnTo>
                            <a:lnTo>
                              <a:pt x="11703" y="6346"/>
                            </a:lnTo>
                            <a:lnTo>
                              <a:pt x="11734" y="6140"/>
                            </a:lnTo>
                            <a:lnTo>
                              <a:pt x="11749" y="5959"/>
                            </a:lnTo>
                            <a:lnTo>
                              <a:pt x="11775" y="5705"/>
                            </a:lnTo>
                            <a:lnTo>
                              <a:pt x="11885" y="5125"/>
                            </a:lnTo>
                            <a:lnTo>
                              <a:pt x="11968" y="4714"/>
                            </a:lnTo>
                            <a:lnTo>
                              <a:pt x="12006" y="4581"/>
                            </a:lnTo>
                            <a:lnTo>
                              <a:pt x="12010" y="4521"/>
                            </a:lnTo>
                            <a:lnTo>
                              <a:pt x="12003" y="4460"/>
                            </a:lnTo>
                            <a:lnTo>
                              <a:pt x="11968" y="4364"/>
                            </a:lnTo>
                            <a:lnTo>
                              <a:pt x="11874" y="4170"/>
                            </a:lnTo>
                            <a:lnTo>
                              <a:pt x="11889" y="4013"/>
                            </a:lnTo>
                            <a:lnTo>
                              <a:pt x="11938" y="3578"/>
                            </a:lnTo>
                            <a:lnTo>
                              <a:pt x="12010" y="3094"/>
                            </a:lnTo>
                            <a:lnTo>
                              <a:pt x="12097" y="2695"/>
                            </a:lnTo>
                            <a:lnTo>
                              <a:pt x="12139" y="2466"/>
                            </a:lnTo>
                            <a:lnTo>
                              <a:pt x="12188" y="2115"/>
                            </a:lnTo>
                            <a:lnTo>
                              <a:pt x="12215" y="1982"/>
                            </a:lnTo>
                            <a:lnTo>
                              <a:pt x="12253" y="1861"/>
                            </a:lnTo>
                            <a:lnTo>
                              <a:pt x="12400" y="1547"/>
                            </a:lnTo>
                            <a:lnTo>
                              <a:pt x="12438" y="1450"/>
                            </a:lnTo>
                            <a:lnTo>
                              <a:pt x="12449" y="1390"/>
                            </a:lnTo>
                            <a:lnTo>
                              <a:pt x="12449" y="1354"/>
                            </a:lnTo>
                            <a:lnTo>
                              <a:pt x="12438" y="1293"/>
                            </a:lnTo>
                            <a:lnTo>
                              <a:pt x="12415" y="1233"/>
                            </a:lnTo>
                            <a:lnTo>
                              <a:pt x="12389" y="1245"/>
                            </a:lnTo>
                            <a:lnTo>
                              <a:pt x="12347" y="1318"/>
                            </a:lnTo>
                            <a:lnTo>
                              <a:pt x="12302" y="1414"/>
                            </a:lnTo>
                            <a:lnTo>
                              <a:pt x="12226" y="1523"/>
                            </a:lnTo>
                            <a:lnTo>
                              <a:pt x="12177" y="1571"/>
                            </a:lnTo>
                            <a:lnTo>
                              <a:pt x="12154" y="1571"/>
                            </a:lnTo>
                            <a:lnTo>
                              <a:pt x="12143" y="1547"/>
                            </a:lnTo>
                            <a:lnTo>
                              <a:pt x="12112" y="1463"/>
                            </a:lnTo>
                            <a:lnTo>
                              <a:pt x="12120" y="1366"/>
                            </a:lnTo>
                            <a:lnTo>
                              <a:pt x="12177" y="979"/>
                            </a:lnTo>
                            <a:lnTo>
                              <a:pt x="12218" y="653"/>
                            </a:lnTo>
                            <a:lnTo>
                              <a:pt x="12226" y="532"/>
                            </a:lnTo>
                            <a:lnTo>
                              <a:pt x="12222" y="471"/>
                            </a:lnTo>
                            <a:lnTo>
                              <a:pt x="12207" y="423"/>
                            </a:lnTo>
                            <a:lnTo>
                              <a:pt x="12184" y="387"/>
                            </a:lnTo>
                            <a:lnTo>
                              <a:pt x="12158" y="399"/>
                            </a:lnTo>
                            <a:lnTo>
                              <a:pt x="12143" y="435"/>
                            </a:lnTo>
                            <a:lnTo>
                              <a:pt x="12131" y="496"/>
                            </a:lnTo>
                            <a:lnTo>
                              <a:pt x="12109" y="701"/>
                            </a:lnTo>
                            <a:lnTo>
                              <a:pt x="12067" y="979"/>
                            </a:lnTo>
                            <a:lnTo>
                              <a:pt x="12040" y="1124"/>
                            </a:lnTo>
                            <a:lnTo>
                              <a:pt x="12029" y="1209"/>
                            </a:lnTo>
                            <a:lnTo>
                              <a:pt x="12025" y="1221"/>
                            </a:lnTo>
                            <a:lnTo>
                              <a:pt x="12021" y="1209"/>
                            </a:lnTo>
                            <a:lnTo>
                              <a:pt x="12003" y="1148"/>
                            </a:lnTo>
                            <a:lnTo>
                              <a:pt x="11999" y="1112"/>
                            </a:lnTo>
                            <a:lnTo>
                              <a:pt x="12037" y="677"/>
                            </a:lnTo>
                            <a:lnTo>
                              <a:pt x="12082" y="314"/>
                            </a:lnTo>
                            <a:lnTo>
                              <a:pt x="12097" y="169"/>
                            </a:lnTo>
                            <a:lnTo>
                              <a:pt x="12097" y="109"/>
                            </a:lnTo>
                            <a:lnTo>
                              <a:pt x="12090" y="60"/>
                            </a:lnTo>
                            <a:lnTo>
                              <a:pt x="12074" y="24"/>
                            </a:lnTo>
                            <a:lnTo>
                              <a:pt x="12048" y="0"/>
                            </a:lnTo>
                            <a:lnTo>
                              <a:pt x="12029" y="12"/>
                            </a:lnTo>
                            <a:lnTo>
                              <a:pt x="12006" y="60"/>
                            </a:lnTo>
                            <a:lnTo>
                              <a:pt x="11991" y="121"/>
                            </a:lnTo>
                            <a:lnTo>
                              <a:pt x="11942" y="508"/>
                            </a:lnTo>
                            <a:lnTo>
                              <a:pt x="11904" y="774"/>
                            </a:lnTo>
                            <a:lnTo>
                              <a:pt x="11881" y="1052"/>
                            </a:lnTo>
                            <a:lnTo>
                              <a:pt x="11881" y="1064"/>
                            </a:lnTo>
                            <a:lnTo>
                              <a:pt x="11851" y="1052"/>
                            </a:lnTo>
                            <a:lnTo>
                              <a:pt x="11836" y="1027"/>
                            </a:lnTo>
                            <a:lnTo>
                              <a:pt x="11802" y="665"/>
                            </a:lnTo>
                            <a:lnTo>
                              <a:pt x="11790" y="387"/>
                            </a:lnTo>
                            <a:lnTo>
                              <a:pt x="11783" y="278"/>
                            </a:lnTo>
                            <a:lnTo>
                              <a:pt x="11771" y="218"/>
                            </a:lnTo>
                            <a:lnTo>
                              <a:pt x="11756" y="181"/>
                            </a:lnTo>
                            <a:lnTo>
                              <a:pt x="11734" y="169"/>
                            </a:lnTo>
                            <a:lnTo>
                              <a:pt x="11711" y="205"/>
                            </a:lnTo>
                            <a:lnTo>
                              <a:pt x="11700" y="266"/>
                            </a:lnTo>
                            <a:lnTo>
                              <a:pt x="11692" y="363"/>
                            </a:lnTo>
                            <a:lnTo>
                              <a:pt x="11696" y="701"/>
                            </a:lnTo>
                            <a:lnTo>
                              <a:pt x="11696" y="786"/>
                            </a:lnTo>
                            <a:lnTo>
                              <a:pt x="11707" y="1160"/>
                            </a:lnTo>
                            <a:lnTo>
                              <a:pt x="11707" y="1330"/>
                            </a:lnTo>
                            <a:lnTo>
                              <a:pt x="11688" y="1438"/>
                            </a:lnTo>
                            <a:lnTo>
                              <a:pt x="11658" y="1547"/>
                            </a:lnTo>
                            <a:lnTo>
                              <a:pt x="11624" y="1583"/>
                            </a:lnTo>
                            <a:lnTo>
                              <a:pt x="11605" y="1583"/>
                            </a:lnTo>
                            <a:lnTo>
                              <a:pt x="11586" y="1571"/>
                            </a:lnTo>
                            <a:lnTo>
                              <a:pt x="11552" y="1487"/>
                            </a:lnTo>
                            <a:lnTo>
                              <a:pt x="11487" y="1257"/>
                            </a:lnTo>
                            <a:lnTo>
                              <a:pt x="11415" y="1003"/>
                            </a:lnTo>
                            <a:lnTo>
                              <a:pt x="11389" y="955"/>
                            </a:lnTo>
                            <a:lnTo>
                              <a:pt x="11359" y="931"/>
                            </a:lnTo>
                            <a:lnTo>
                              <a:pt x="11340" y="931"/>
                            </a:lnTo>
                            <a:lnTo>
                              <a:pt x="11313" y="955"/>
                            </a:lnTo>
                            <a:lnTo>
                              <a:pt x="11294" y="1003"/>
                            </a:lnTo>
                            <a:lnTo>
                              <a:pt x="11290" y="1040"/>
                            </a:lnTo>
                            <a:lnTo>
                              <a:pt x="11294" y="1076"/>
                            </a:lnTo>
                            <a:lnTo>
                              <a:pt x="11347" y="1257"/>
                            </a:lnTo>
                            <a:lnTo>
                              <a:pt x="11374" y="1390"/>
                            </a:lnTo>
                            <a:lnTo>
                              <a:pt x="11385" y="1475"/>
                            </a:lnTo>
                            <a:lnTo>
                              <a:pt x="11461" y="1837"/>
                            </a:lnTo>
                            <a:lnTo>
                              <a:pt x="11495" y="2055"/>
                            </a:lnTo>
                            <a:lnTo>
                              <a:pt x="11620" y="2538"/>
                            </a:lnTo>
                            <a:lnTo>
                              <a:pt x="11639" y="2671"/>
                            </a:lnTo>
                            <a:lnTo>
                              <a:pt x="11643" y="2828"/>
                            </a:lnTo>
                            <a:lnTo>
                              <a:pt x="11635" y="2937"/>
                            </a:lnTo>
                            <a:lnTo>
                              <a:pt x="11575" y="3493"/>
                            </a:lnTo>
                            <a:lnTo>
                              <a:pt x="11556" y="3650"/>
                            </a:lnTo>
                            <a:lnTo>
                              <a:pt x="11552" y="3675"/>
                            </a:lnTo>
                            <a:lnTo>
                              <a:pt x="11548" y="3675"/>
                            </a:lnTo>
                            <a:lnTo>
                              <a:pt x="11537" y="3711"/>
                            </a:lnTo>
                            <a:lnTo>
                              <a:pt x="11522" y="3783"/>
                            </a:lnTo>
                            <a:lnTo>
                              <a:pt x="11484" y="4037"/>
                            </a:lnTo>
                            <a:lnTo>
                              <a:pt x="11431" y="4351"/>
                            </a:lnTo>
                            <a:lnTo>
                              <a:pt x="11366" y="4750"/>
                            </a:lnTo>
                            <a:lnTo>
                              <a:pt x="11336" y="4859"/>
                            </a:lnTo>
                            <a:lnTo>
                              <a:pt x="11317" y="4968"/>
                            </a:lnTo>
                            <a:lnTo>
                              <a:pt x="11302" y="5004"/>
                            </a:lnTo>
                            <a:lnTo>
                              <a:pt x="11196" y="5125"/>
                            </a:lnTo>
                            <a:lnTo>
                              <a:pt x="11131" y="5222"/>
                            </a:lnTo>
                            <a:lnTo>
                              <a:pt x="11003" y="5463"/>
                            </a:lnTo>
                            <a:lnTo>
                              <a:pt x="10957" y="5621"/>
                            </a:lnTo>
                            <a:lnTo>
                              <a:pt x="10859" y="5995"/>
                            </a:lnTo>
                            <a:lnTo>
                              <a:pt x="10624" y="6841"/>
                            </a:lnTo>
                            <a:lnTo>
                              <a:pt x="10370" y="8256"/>
                            </a:lnTo>
                            <a:lnTo>
                              <a:pt x="10344" y="8642"/>
                            </a:lnTo>
                            <a:lnTo>
                              <a:pt x="10310" y="9029"/>
                            </a:lnTo>
                            <a:lnTo>
                              <a:pt x="10298" y="9138"/>
                            </a:lnTo>
                            <a:lnTo>
                              <a:pt x="10302" y="9198"/>
                            </a:lnTo>
                            <a:lnTo>
                              <a:pt x="10101" y="10431"/>
                            </a:lnTo>
                            <a:lnTo>
                              <a:pt x="10078" y="10480"/>
                            </a:lnTo>
                            <a:lnTo>
                              <a:pt x="10063" y="10564"/>
                            </a:lnTo>
                            <a:lnTo>
                              <a:pt x="10048" y="10709"/>
                            </a:lnTo>
                            <a:lnTo>
                              <a:pt x="10037" y="10854"/>
                            </a:lnTo>
                            <a:lnTo>
                              <a:pt x="10014" y="10866"/>
                            </a:lnTo>
                            <a:lnTo>
                              <a:pt x="9988" y="10866"/>
                            </a:lnTo>
                            <a:lnTo>
                              <a:pt x="9972" y="10866"/>
                            </a:lnTo>
                            <a:lnTo>
                              <a:pt x="9961" y="10866"/>
                            </a:lnTo>
                            <a:lnTo>
                              <a:pt x="9904" y="10842"/>
                            </a:lnTo>
                            <a:lnTo>
                              <a:pt x="9893" y="10842"/>
                            </a:lnTo>
                            <a:lnTo>
                              <a:pt x="9882" y="10842"/>
                            </a:lnTo>
                            <a:lnTo>
                              <a:pt x="9866" y="10842"/>
                            </a:lnTo>
                            <a:lnTo>
                              <a:pt x="9844" y="10842"/>
                            </a:lnTo>
                            <a:lnTo>
                              <a:pt x="9829" y="10842"/>
                            </a:lnTo>
                            <a:lnTo>
                              <a:pt x="9734" y="10879"/>
                            </a:lnTo>
                            <a:lnTo>
                              <a:pt x="9722" y="10891"/>
                            </a:lnTo>
                            <a:lnTo>
                              <a:pt x="9681" y="10903"/>
                            </a:lnTo>
                            <a:lnTo>
                              <a:pt x="9673" y="10879"/>
                            </a:lnTo>
                            <a:lnTo>
                              <a:pt x="9669" y="10794"/>
                            </a:lnTo>
                            <a:lnTo>
                              <a:pt x="9681" y="10637"/>
                            </a:lnTo>
                            <a:lnTo>
                              <a:pt x="9688" y="10407"/>
                            </a:lnTo>
                            <a:lnTo>
                              <a:pt x="9696" y="10202"/>
                            </a:lnTo>
                            <a:lnTo>
                              <a:pt x="9700" y="10190"/>
                            </a:lnTo>
                            <a:lnTo>
                              <a:pt x="9726" y="10190"/>
                            </a:lnTo>
                            <a:lnTo>
                              <a:pt x="9757" y="10153"/>
                            </a:lnTo>
                            <a:lnTo>
                              <a:pt x="9772" y="10105"/>
                            </a:lnTo>
                            <a:lnTo>
                              <a:pt x="9775" y="10032"/>
                            </a:lnTo>
                            <a:lnTo>
                              <a:pt x="9775" y="9996"/>
                            </a:lnTo>
                            <a:lnTo>
                              <a:pt x="9779" y="9924"/>
                            </a:lnTo>
                            <a:lnTo>
                              <a:pt x="9772" y="9404"/>
                            </a:lnTo>
                            <a:lnTo>
                              <a:pt x="9764" y="9053"/>
                            </a:lnTo>
                            <a:lnTo>
                              <a:pt x="9760" y="8932"/>
                            </a:lnTo>
                            <a:lnTo>
                              <a:pt x="9760" y="8860"/>
                            </a:lnTo>
                            <a:lnTo>
                              <a:pt x="9749" y="8739"/>
                            </a:lnTo>
                            <a:lnTo>
                              <a:pt x="9741" y="8558"/>
                            </a:lnTo>
                            <a:lnTo>
                              <a:pt x="9738" y="8522"/>
                            </a:lnTo>
                            <a:lnTo>
                              <a:pt x="9734" y="8316"/>
                            </a:lnTo>
                            <a:lnTo>
                              <a:pt x="9738" y="8268"/>
                            </a:lnTo>
                            <a:lnTo>
                              <a:pt x="9734" y="8159"/>
                            </a:lnTo>
                            <a:lnTo>
                              <a:pt x="9730" y="7953"/>
                            </a:lnTo>
                            <a:lnTo>
                              <a:pt x="9715" y="7845"/>
                            </a:lnTo>
                            <a:lnTo>
                              <a:pt x="9707" y="7748"/>
                            </a:lnTo>
                            <a:lnTo>
                              <a:pt x="9696" y="7687"/>
                            </a:lnTo>
                            <a:lnTo>
                              <a:pt x="9688" y="7615"/>
                            </a:lnTo>
                            <a:lnTo>
                              <a:pt x="9647" y="7458"/>
                            </a:lnTo>
                            <a:lnTo>
                              <a:pt x="9594" y="7301"/>
                            </a:lnTo>
                            <a:lnTo>
                              <a:pt x="9586" y="7264"/>
                            </a:lnTo>
                            <a:lnTo>
                              <a:pt x="9571" y="7228"/>
                            </a:lnTo>
                            <a:lnTo>
                              <a:pt x="9541" y="7131"/>
                            </a:lnTo>
                            <a:lnTo>
                              <a:pt x="9510" y="7059"/>
                            </a:lnTo>
                            <a:lnTo>
                              <a:pt x="9461" y="6999"/>
                            </a:lnTo>
                            <a:lnTo>
                              <a:pt x="9427" y="6962"/>
                            </a:lnTo>
                            <a:lnTo>
                              <a:pt x="9370" y="6938"/>
                            </a:lnTo>
                            <a:lnTo>
                              <a:pt x="9355" y="6914"/>
                            </a:lnTo>
                            <a:lnTo>
                              <a:pt x="9344" y="6890"/>
                            </a:lnTo>
                            <a:lnTo>
                              <a:pt x="9317" y="6853"/>
                            </a:lnTo>
                            <a:lnTo>
                              <a:pt x="9283" y="6866"/>
                            </a:lnTo>
                            <a:lnTo>
                              <a:pt x="9264" y="6890"/>
                            </a:lnTo>
                            <a:lnTo>
                              <a:pt x="9253" y="6878"/>
                            </a:lnTo>
                            <a:lnTo>
                              <a:pt x="9257" y="6866"/>
                            </a:lnTo>
                            <a:lnTo>
                              <a:pt x="9260" y="6841"/>
                            </a:lnTo>
                            <a:lnTo>
                              <a:pt x="9257" y="6841"/>
                            </a:lnTo>
                            <a:lnTo>
                              <a:pt x="9238" y="6866"/>
                            </a:lnTo>
                            <a:lnTo>
                              <a:pt x="9238" y="6866"/>
                            </a:lnTo>
                            <a:lnTo>
                              <a:pt x="9223" y="6866"/>
                            </a:lnTo>
                            <a:lnTo>
                              <a:pt x="9196" y="6853"/>
                            </a:lnTo>
                            <a:lnTo>
                              <a:pt x="9185" y="6841"/>
                            </a:lnTo>
                            <a:lnTo>
                              <a:pt x="9166" y="6841"/>
                            </a:lnTo>
                            <a:lnTo>
                              <a:pt x="9154" y="6841"/>
                            </a:lnTo>
                            <a:lnTo>
                              <a:pt x="9094" y="6878"/>
                            </a:lnTo>
                            <a:lnTo>
                              <a:pt x="9082" y="6890"/>
                            </a:lnTo>
                            <a:lnTo>
                              <a:pt x="9067" y="6890"/>
                            </a:lnTo>
                            <a:lnTo>
                              <a:pt x="9052" y="6902"/>
                            </a:lnTo>
                            <a:lnTo>
                              <a:pt x="9037" y="6938"/>
                            </a:lnTo>
                            <a:lnTo>
                              <a:pt x="9026" y="6962"/>
                            </a:lnTo>
                            <a:lnTo>
                              <a:pt x="9014" y="6999"/>
                            </a:lnTo>
                            <a:lnTo>
                              <a:pt x="8999" y="7011"/>
                            </a:lnTo>
                            <a:lnTo>
                              <a:pt x="8995" y="6999"/>
                            </a:lnTo>
                            <a:lnTo>
                              <a:pt x="8984" y="7011"/>
                            </a:lnTo>
                            <a:lnTo>
                              <a:pt x="8942" y="7023"/>
                            </a:lnTo>
                            <a:lnTo>
                              <a:pt x="8912" y="7047"/>
                            </a:lnTo>
                            <a:lnTo>
                              <a:pt x="8878" y="7071"/>
                            </a:lnTo>
                            <a:lnTo>
                              <a:pt x="8795" y="7180"/>
                            </a:lnTo>
                            <a:lnTo>
                              <a:pt x="8738" y="7361"/>
                            </a:lnTo>
                            <a:lnTo>
                              <a:pt x="8730" y="7410"/>
                            </a:lnTo>
                            <a:lnTo>
                              <a:pt x="8707" y="7482"/>
                            </a:lnTo>
                            <a:lnTo>
                              <a:pt x="8658" y="7639"/>
                            </a:lnTo>
                            <a:lnTo>
                              <a:pt x="8639" y="7724"/>
                            </a:lnTo>
                            <a:lnTo>
                              <a:pt x="8609" y="7820"/>
                            </a:lnTo>
                            <a:lnTo>
                              <a:pt x="8582" y="7953"/>
                            </a:lnTo>
                            <a:lnTo>
                              <a:pt x="8579" y="8002"/>
                            </a:lnTo>
                            <a:lnTo>
                              <a:pt x="8579" y="8062"/>
                            </a:lnTo>
                            <a:lnTo>
                              <a:pt x="8571" y="8159"/>
                            </a:lnTo>
                            <a:lnTo>
                              <a:pt x="8567" y="8244"/>
                            </a:lnTo>
                            <a:lnTo>
                              <a:pt x="8567" y="8219"/>
                            </a:lnTo>
                            <a:lnTo>
                              <a:pt x="8564" y="8195"/>
                            </a:lnTo>
                            <a:lnTo>
                              <a:pt x="8556" y="8183"/>
                            </a:lnTo>
                            <a:lnTo>
                              <a:pt x="8541" y="8171"/>
                            </a:lnTo>
                            <a:lnTo>
                              <a:pt x="8529" y="8183"/>
                            </a:lnTo>
                            <a:lnTo>
                              <a:pt x="8518" y="8219"/>
                            </a:lnTo>
                            <a:lnTo>
                              <a:pt x="8510" y="8256"/>
                            </a:lnTo>
                            <a:lnTo>
                              <a:pt x="8488" y="8485"/>
                            </a:lnTo>
                            <a:lnTo>
                              <a:pt x="8469" y="8642"/>
                            </a:lnTo>
                            <a:lnTo>
                              <a:pt x="8461" y="8800"/>
                            </a:lnTo>
                            <a:lnTo>
                              <a:pt x="8461" y="8812"/>
                            </a:lnTo>
                            <a:lnTo>
                              <a:pt x="8442" y="8812"/>
                            </a:lnTo>
                            <a:lnTo>
                              <a:pt x="8435" y="8800"/>
                            </a:lnTo>
                            <a:lnTo>
                              <a:pt x="8412" y="8594"/>
                            </a:lnTo>
                            <a:lnTo>
                              <a:pt x="8401" y="8437"/>
                            </a:lnTo>
                            <a:lnTo>
                              <a:pt x="8393" y="8376"/>
                            </a:lnTo>
                            <a:lnTo>
                              <a:pt x="8385" y="8340"/>
                            </a:lnTo>
                            <a:lnTo>
                              <a:pt x="8374" y="8328"/>
                            </a:lnTo>
                            <a:lnTo>
                              <a:pt x="8359" y="8328"/>
                            </a:lnTo>
                            <a:lnTo>
                              <a:pt x="8344" y="8352"/>
                            </a:lnTo>
                            <a:lnTo>
                              <a:pt x="8336" y="8389"/>
                            </a:lnTo>
                            <a:lnTo>
                              <a:pt x="8332" y="8449"/>
                            </a:lnTo>
                            <a:lnTo>
                              <a:pt x="8336" y="8642"/>
                            </a:lnTo>
                            <a:lnTo>
                              <a:pt x="8336" y="8691"/>
                            </a:lnTo>
                            <a:lnTo>
                              <a:pt x="8348" y="8908"/>
                            </a:lnTo>
                            <a:lnTo>
                              <a:pt x="8348" y="9005"/>
                            </a:lnTo>
                            <a:lnTo>
                              <a:pt x="8336" y="9065"/>
                            </a:lnTo>
                            <a:lnTo>
                              <a:pt x="8321" y="9126"/>
                            </a:lnTo>
                            <a:lnTo>
                              <a:pt x="8302" y="9150"/>
                            </a:lnTo>
                            <a:lnTo>
                              <a:pt x="8291" y="9150"/>
                            </a:lnTo>
                            <a:lnTo>
                              <a:pt x="8279" y="9150"/>
                            </a:lnTo>
                            <a:lnTo>
                              <a:pt x="8261" y="9102"/>
                            </a:lnTo>
                            <a:lnTo>
                              <a:pt x="8219" y="8981"/>
                            </a:lnTo>
                            <a:lnTo>
                              <a:pt x="8173" y="8848"/>
                            </a:lnTo>
                            <a:lnTo>
                              <a:pt x="8158" y="8824"/>
                            </a:lnTo>
                            <a:lnTo>
                              <a:pt x="8139" y="8812"/>
                            </a:lnTo>
                            <a:lnTo>
                              <a:pt x="8128" y="8812"/>
                            </a:lnTo>
                            <a:lnTo>
                              <a:pt x="8113" y="8824"/>
                            </a:lnTo>
                            <a:lnTo>
                              <a:pt x="8101" y="8848"/>
                            </a:lnTo>
                            <a:lnTo>
                              <a:pt x="8101" y="8872"/>
                            </a:lnTo>
                            <a:lnTo>
                              <a:pt x="8105" y="8896"/>
                            </a:lnTo>
                            <a:lnTo>
                              <a:pt x="8139" y="8993"/>
                            </a:lnTo>
                            <a:lnTo>
                              <a:pt x="8158" y="9065"/>
                            </a:lnTo>
                            <a:lnTo>
                              <a:pt x="8166" y="9114"/>
                            </a:lnTo>
                            <a:lnTo>
                              <a:pt x="8215" y="9307"/>
                            </a:lnTo>
                            <a:lnTo>
                              <a:pt x="8238" y="9428"/>
                            </a:lnTo>
                            <a:lnTo>
                              <a:pt x="8317" y="9694"/>
                            </a:lnTo>
                            <a:lnTo>
                              <a:pt x="8329" y="9767"/>
                            </a:lnTo>
                            <a:lnTo>
                              <a:pt x="8332" y="9863"/>
                            </a:lnTo>
                            <a:lnTo>
                              <a:pt x="8329" y="9924"/>
                            </a:lnTo>
                            <a:lnTo>
                              <a:pt x="8302" y="10250"/>
                            </a:lnTo>
                            <a:lnTo>
                              <a:pt x="8295" y="10347"/>
                            </a:lnTo>
                            <a:lnTo>
                              <a:pt x="8291" y="10359"/>
                            </a:lnTo>
                            <a:lnTo>
                              <a:pt x="8291" y="10359"/>
                            </a:lnTo>
                            <a:lnTo>
                              <a:pt x="8287" y="10371"/>
                            </a:lnTo>
                            <a:lnTo>
                              <a:pt x="8279" y="10419"/>
                            </a:lnTo>
                            <a:lnTo>
                              <a:pt x="8261" y="10576"/>
                            </a:lnTo>
                            <a:lnTo>
                              <a:pt x="8234" y="10770"/>
                            </a:lnTo>
                            <a:lnTo>
                              <a:pt x="8230" y="10794"/>
                            </a:lnTo>
                            <a:lnTo>
                              <a:pt x="8185" y="10758"/>
                            </a:lnTo>
                            <a:lnTo>
                              <a:pt x="8173" y="10697"/>
                            </a:lnTo>
                            <a:lnTo>
                              <a:pt x="8158" y="10637"/>
                            </a:lnTo>
                            <a:lnTo>
                              <a:pt x="8094" y="10480"/>
                            </a:lnTo>
                            <a:lnTo>
                              <a:pt x="8086" y="10274"/>
                            </a:lnTo>
                            <a:lnTo>
                              <a:pt x="8075" y="10141"/>
                            </a:lnTo>
                            <a:lnTo>
                              <a:pt x="8048" y="10008"/>
                            </a:lnTo>
                            <a:lnTo>
                              <a:pt x="8026" y="9924"/>
                            </a:lnTo>
                            <a:lnTo>
                              <a:pt x="7984" y="9827"/>
                            </a:lnTo>
                            <a:lnTo>
                              <a:pt x="7901" y="9694"/>
                            </a:lnTo>
                            <a:lnTo>
                              <a:pt x="7886" y="9621"/>
                            </a:lnTo>
                            <a:lnTo>
                              <a:pt x="7810" y="9247"/>
                            </a:lnTo>
                            <a:lnTo>
                              <a:pt x="7753" y="8957"/>
                            </a:lnTo>
                            <a:lnTo>
                              <a:pt x="7636" y="8534"/>
                            </a:lnTo>
                            <a:lnTo>
                              <a:pt x="7545" y="8256"/>
                            </a:lnTo>
                            <a:lnTo>
                              <a:pt x="7306" y="7651"/>
                            </a:lnTo>
                            <a:lnTo>
                              <a:pt x="7155" y="7301"/>
                            </a:lnTo>
                            <a:lnTo>
                              <a:pt x="6999" y="6902"/>
                            </a:lnTo>
                            <a:lnTo>
                              <a:pt x="6946" y="6793"/>
                            </a:lnTo>
                            <a:lnTo>
                              <a:pt x="6874" y="6684"/>
                            </a:lnTo>
                            <a:lnTo>
                              <a:pt x="6829" y="6660"/>
                            </a:lnTo>
                            <a:lnTo>
                              <a:pt x="6821" y="6636"/>
                            </a:lnTo>
                            <a:lnTo>
                              <a:pt x="6738" y="6261"/>
                            </a:lnTo>
                            <a:lnTo>
                              <a:pt x="6632" y="5886"/>
                            </a:lnTo>
                            <a:lnTo>
                              <a:pt x="6586" y="5681"/>
                            </a:lnTo>
                            <a:lnTo>
                              <a:pt x="6552" y="5621"/>
                            </a:lnTo>
                            <a:lnTo>
                              <a:pt x="6533" y="5572"/>
                            </a:lnTo>
                            <a:lnTo>
                              <a:pt x="6488" y="5355"/>
                            </a:lnTo>
                            <a:lnTo>
                              <a:pt x="6458" y="5161"/>
                            </a:lnTo>
                            <a:lnTo>
                              <a:pt x="6461" y="5052"/>
                            </a:lnTo>
                            <a:lnTo>
                              <a:pt x="6488" y="4750"/>
                            </a:lnTo>
                            <a:lnTo>
                              <a:pt x="6530" y="4484"/>
                            </a:lnTo>
                            <a:lnTo>
                              <a:pt x="6552" y="4110"/>
                            </a:lnTo>
                            <a:lnTo>
                              <a:pt x="6579" y="3795"/>
                            </a:lnTo>
                            <a:lnTo>
                              <a:pt x="6590" y="3554"/>
                            </a:lnTo>
                            <a:lnTo>
                              <a:pt x="6605" y="3409"/>
                            </a:lnTo>
                            <a:lnTo>
                              <a:pt x="6632" y="3276"/>
                            </a:lnTo>
                            <a:lnTo>
                              <a:pt x="6643" y="3215"/>
                            </a:lnTo>
                            <a:lnTo>
                              <a:pt x="6643" y="3179"/>
                            </a:lnTo>
                            <a:lnTo>
                              <a:pt x="6636" y="3143"/>
                            </a:lnTo>
                            <a:lnTo>
                              <a:pt x="6609" y="3119"/>
                            </a:lnTo>
                            <a:lnTo>
                              <a:pt x="6586" y="3131"/>
                            </a:lnTo>
                            <a:lnTo>
                              <a:pt x="6549" y="3179"/>
                            </a:lnTo>
                            <a:lnTo>
                              <a:pt x="6522" y="3264"/>
                            </a:lnTo>
                            <a:lnTo>
                              <a:pt x="6499" y="3372"/>
                            </a:lnTo>
                            <a:lnTo>
                              <a:pt x="6439" y="3844"/>
                            </a:lnTo>
                            <a:lnTo>
                              <a:pt x="6427" y="3916"/>
                            </a:lnTo>
                            <a:lnTo>
                              <a:pt x="6408" y="3989"/>
                            </a:lnTo>
                            <a:lnTo>
                              <a:pt x="6397" y="4001"/>
                            </a:lnTo>
                            <a:lnTo>
                              <a:pt x="6386" y="4001"/>
                            </a:lnTo>
                            <a:lnTo>
                              <a:pt x="6382" y="3989"/>
                            </a:lnTo>
                            <a:lnTo>
                              <a:pt x="6318" y="3771"/>
                            </a:lnTo>
                            <a:lnTo>
                              <a:pt x="6295" y="3143"/>
                            </a:lnTo>
                            <a:lnTo>
                              <a:pt x="6265" y="2478"/>
                            </a:lnTo>
                            <a:lnTo>
                              <a:pt x="6253" y="2381"/>
                            </a:lnTo>
                            <a:lnTo>
                              <a:pt x="6238" y="2333"/>
                            </a:lnTo>
                            <a:lnTo>
                              <a:pt x="6215" y="2321"/>
                            </a:lnTo>
                            <a:lnTo>
                              <a:pt x="6200" y="2321"/>
                            </a:lnTo>
                            <a:lnTo>
                              <a:pt x="6181" y="2357"/>
                            </a:lnTo>
                            <a:lnTo>
                              <a:pt x="6170" y="2417"/>
                            </a:lnTo>
                            <a:lnTo>
                              <a:pt x="6166" y="2514"/>
                            </a:lnTo>
                            <a:lnTo>
                              <a:pt x="6174" y="2853"/>
                            </a:lnTo>
                            <a:lnTo>
                              <a:pt x="6170" y="3167"/>
                            </a:lnTo>
                            <a:lnTo>
                              <a:pt x="6162" y="3300"/>
                            </a:lnTo>
                            <a:lnTo>
                              <a:pt x="6155" y="3409"/>
                            </a:lnTo>
                            <a:lnTo>
                              <a:pt x="6147" y="3409"/>
                            </a:lnTo>
                            <a:lnTo>
                              <a:pt x="6140" y="3360"/>
                            </a:lnTo>
                            <a:lnTo>
                              <a:pt x="6117" y="3167"/>
                            </a:lnTo>
                            <a:lnTo>
                              <a:pt x="6102" y="3034"/>
                            </a:lnTo>
                            <a:lnTo>
                              <a:pt x="6079" y="2901"/>
                            </a:lnTo>
                            <a:lnTo>
                              <a:pt x="6003" y="2430"/>
                            </a:lnTo>
                            <a:lnTo>
                              <a:pt x="5992" y="2381"/>
                            </a:lnTo>
                            <a:lnTo>
                              <a:pt x="5969" y="2357"/>
                            </a:lnTo>
                            <a:lnTo>
                              <a:pt x="5950" y="2369"/>
                            </a:lnTo>
                            <a:lnTo>
                              <a:pt x="5931" y="2405"/>
                            </a:lnTo>
                            <a:lnTo>
                              <a:pt x="5920" y="2454"/>
                            </a:lnTo>
                            <a:lnTo>
                              <a:pt x="5912" y="2526"/>
                            </a:lnTo>
                            <a:lnTo>
                              <a:pt x="5916" y="2575"/>
                            </a:lnTo>
                            <a:lnTo>
                              <a:pt x="5946" y="2804"/>
                            </a:lnTo>
                            <a:lnTo>
                              <a:pt x="5912" y="2840"/>
                            </a:lnTo>
                            <a:lnTo>
                              <a:pt x="5897" y="2889"/>
                            </a:lnTo>
                            <a:lnTo>
                              <a:pt x="5890" y="2937"/>
                            </a:lnTo>
                            <a:lnTo>
                              <a:pt x="5893" y="3082"/>
                            </a:lnTo>
                            <a:lnTo>
                              <a:pt x="5950" y="3759"/>
                            </a:lnTo>
                            <a:lnTo>
                              <a:pt x="5973" y="3965"/>
                            </a:lnTo>
                            <a:lnTo>
                              <a:pt x="5969" y="4061"/>
                            </a:lnTo>
                            <a:lnTo>
                              <a:pt x="5962" y="4122"/>
                            </a:lnTo>
                            <a:lnTo>
                              <a:pt x="5946" y="4158"/>
                            </a:lnTo>
                            <a:lnTo>
                              <a:pt x="5943" y="4158"/>
                            </a:lnTo>
                            <a:lnTo>
                              <a:pt x="5943" y="4146"/>
                            </a:lnTo>
                            <a:lnTo>
                              <a:pt x="5844" y="3856"/>
                            </a:lnTo>
                            <a:lnTo>
                              <a:pt x="5821" y="3747"/>
                            </a:lnTo>
                            <a:lnTo>
                              <a:pt x="5818" y="3711"/>
                            </a:lnTo>
                            <a:lnTo>
                              <a:pt x="5795" y="3699"/>
                            </a:lnTo>
                            <a:lnTo>
                              <a:pt x="5783" y="3699"/>
                            </a:lnTo>
                            <a:lnTo>
                              <a:pt x="5768" y="3735"/>
                            </a:lnTo>
                            <a:lnTo>
                              <a:pt x="5761" y="3795"/>
                            </a:lnTo>
                            <a:lnTo>
                              <a:pt x="5765" y="3904"/>
                            </a:lnTo>
                            <a:lnTo>
                              <a:pt x="5783" y="4013"/>
                            </a:lnTo>
                            <a:lnTo>
                              <a:pt x="5833" y="4206"/>
                            </a:lnTo>
                            <a:lnTo>
                              <a:pt x="5893" y="4424"/>
                            </a:lnTo>
                            <a:lnTo>
                              <a:pt x="5908" y="4521"/>
                            </a:lnTo>
                            <a:lnTo>
                              <a:pt x="5954" y="4871"/>
                            </a:lnTo>
                            <a:lnTo>
                              <a:pt x="5992" y="5113"/>
                            </a:lnTo>
                            <a:lnTo>
                              <a:pt x="6075" y="5524"/>
                            </a:lnTo>
                            <a:lnTo>
                              <a:pt x="6109" y="5657"/>
                            </a:lnTo>
                            <a:lnTo>
                              <a:pt x="6200" y="5923"/>
                            </a:lnTo>
                            <a:lnTo>
                              <a:pt x="6253" y="6116"/>
                            </a:lnTo>
                            <a:lnTo>
                              <a:pt x="6291" y="6297"/>
                            </a:lnTo>
                            <a:lnTo>
                              <a:pt x="6249" y="6443"/>
                            </a:lnTo>
                            <a:lnTo>
                              <a:pt x="6230" y="6551"/>
                            </a:lnTo>
                            <a:lnTo>
                              <a:pt x="6215" y="6721"/>
                            </a:lnTo>
                            <a:lnTo>
                              <a:pt x="6211" y="6841"/>
                            </a:lnTo>
                            <a:lnTo>
                              <a:pt x="6215" y="6962"/>
                            </a:lnTo>
                            <a:lnTo>
                              <a:pt x="6230" y="7047"/>
                            </a:lnTo>
                            <a:lnTo>
                              <a:pt x="6382" y="7579"/>
                            </a:lnTo>
                            <a:lnTo>
                              <a:pt x="6412" y="7688"/>
                            </a:lnTo>
                            <a:cubicBezTo>
                              <a:pt x="6408" y="7760"/>
                              <a:pt x="6401" y="7857"/>
                              <a:pt x="6382" y="7966"/>
                            </a:cubicBezTo>
                            <a:cubicBezTo>
                              <a:pt x="6344" y="8147"/>
                              <a:pt x="6352" y="8147"/>
                              <a:pt x="6348" y="8268"/>
                            </a:cubicBezTo>
                            <a:cubicBezTo>
                              <a:pt x="6344" y="8389"/>
                              <a:pt x="6336" y="8401"/>
                              <a:pt x="6348" y="8534"/>
                            </a:cubicBezTo>
                            <a:cubicBezTo>
                              <a:pt x="6359" y="8679"/>
                              <a:pt x="6382" y="8751"/>
                              <a:pt x="6382" y="8751"/>
                            </a:cubicBezTo>
                            <a:cubicBezTo>
                              <a:pt x="6382" y="8751"/>
                              <a:pt x="6363" y="9549"/>
                              <a:pt x="6359" y="9549"/>
                            </a:cubicBezTo>
                            <a:cubicBezTo>
                              <a:pt x="6355" y="9549"/>
                              <a:pt x="6348" y="9754"/>
                              <a:pt x="6348" y="9754"/>
                            </a:cubicBezTo>
                            <a:cubicBezTo>
                              <a:pt x="6348" y="9754"/>
                              <a:pt x="6310" y="10407"/>
                              <a:pt x="6302" y="10480"/>
                            </a:cubicBezTo>
                            <a:cubicBezTo>
                              <a:pt x="6299" y="10528"/>
                              <a:pt x="6295" y="10842"/>
                              <a:pt x="6280" y="11084"/>
                            </a:cubicBezTo>
                            <a:cubicBezTo>
                              <a:pt x="6253" y="11036"/>
                              <a:pt x="6238" y="11012"/>
                              <a:pt x="6234" y="10999"/>
                            </a:cubicBezTo>
                            <a:cubicBezTo>
                              <a:pt x="6211" y="10927"/>
                              <a:pt x="5958" y="10202"/>
                              <a:pt x="5912" y="10008"/>
                            </a:cubicBezTo>
                            <a:cubicBezTo>
                              <a:pt x="5867" y="9815"/>
                              <a:pt x="5802" y="9404"/>
                              <a:pt x="5802" y="9404"/>
                            </a:cubicBezTo>
                            <a:cubicBezTo>
                              <a:pt x="5787" y="9295"/>
                              <a:pt x="5689" y="9078"/>
                              <a:pt x="5609" y="9005"/>
                            </a:cubicBezTo>
                            <a:cubicBezTo>
                              <a:pt x="5530" y="8933"/>
                              <a:pt x="5435" y="9041"/>
                              <a:pt x="5306" y="9271"/>
                            </a:cubicBezTo>
                            <a:cubicBezTo>
                              <a:pt x="5181" y="9513"/>
                              <a:pt x="5170" y="9742"/>
                              <a:pt x="5109" y="9948"/>
                            </a:cubicBezTo>
                            <a:cubicBezTo>
                              <a:pt x="5045" y="10165"/>
                              <a:pt x="5022" y="11060"/>
                              <a:pt x="4920" y="11374"/>
                            </a:cubicBezTo>
                            <a:cubicBezTo>
                              <a:pt x="4799" y="11749"/>
                              <a:pt x="4696" y="11979"/>
                              <a:pt x="4636" y="12099"/>
                            </a:cubicBezTo>
                            <a:cubicBezTo>
                              <a:pt x="4560" y="12075"/>
                              <a:pt x="4484" y="12039"/>
                              <a:pt x="4431" y="12027"/>
                            </a:cubicBezTo>
                            <a:cubicBezTo>
                              <a:pt x="4431" y="12015"/>
                              <a:pt x="4443" y="11664"/>
                              <a:pt x="4443" y="11398"/>
                            </a:cubicBezTo>
                            <a:cubicBezTo>
                              <a:pt x="4500" y="11169"/>
                              <a:pt x="4598" y="10818"/>
                              <a:pt x="4621" y="10758"/>
                            </a:cubicBezTo>
                            <a:cubicBezTo>
                              <a:pt x="4651" y="10661"/>
                              <a:pt x="4768" y="10226"/>
                              <a:pt x="4806" y="10178"/>
                            </a:cubicBezTo>
                            <a:cubicBezTo>
                              <a:pt x="4848" y="10129"/>
                              <a:pt x="4897" y="10032"/>
                              <a:pt x="4916" y="9924"/>
                            </a:cubicBezTo>
                            <a:cubicBezTo>
                              <a:pt x="4935" y="9815"/>
                              <a:pt x="4950" y="9682"/>
                              <a:pt x="4943" y="9621"/>
                            </a:cubicBezTo>
                            <a:cubicBezTo>
                              <a:pt x="4935" y="9561"/>
                              <a:pt x="4920" y="9573"/>
                              <a:pt x="4912" y="9573"/>
                            </a:cubicBezTo>
                            <a:cubicBezTo>
                              <a:pt x="4905" y="9573"/>
                              <a:pt x="4893" y="9585"/>
                              <a:pt x="4874" y="9646"/>
                            </a:cubicBezTo>
                            <a:cubicBezTo>
                              <a:pt x="4856" y="9706"/>
                              <a:pt x="4871" y="9767"/>
                              <a:pt x="4852" y="9791"/>
                            </a:cubicBezTo>
                            <a:cubicBezTo>
                              <a:pt x="4833" y="9815"/>
                              <a:pt x="4821" y="9803"/>
                              <a:pt x="4818" y="9767"/>
                            </a:cubicBezTo>
                            <a:cubicBezTo>
                              <a:pt x="4818" y="9730"/>
                              <a:pt x="4818" y="9682"/>
                              <a:pt x="4825" y="9621"/>
                            </a:cubicBezTo>
                            <a:cubicBezTo>
                              <a:pt x="4833" y="9561"/>
                              <a:pt x="4803" y="9525"/>
                              <a:pt x="4825" y="9428"/>
                            </a:cubicBezTo>
                            <a:cubicBezTo>
                              <a:pt x="4848" y="9331"/>
                              <a:pt x="4867" y="9247"/>
                              <a:pt x="4878" y="9211"/>
                            </a:cubicBezTo>
                            <a:cubicBezTo>
                              <a:pt x="4886" y="9174"/>
                              <a:pt x="4909" y="9186"/>
                              <a:pt x="4905" y="9150"/>
                            </a:cubicBezTo>
                            <a:cubicBezTo>
                              <a:pt x="4901" y="9114"/>
                              <a:pt x="4924" y="8812"/>
                              <a:pt x="4893" y="8763"/>
                            </a:cubicBezTo>
                            <a:cubicBezTo>
                              <a:pt x="4878" y="8739"/>
                              <a:pt x="4867" y="8739"/>
                              <a:pt x="4859" y="8775"/>
                            </a:cubicBezTo>
                            <a:cubicBezTo>
                              <a:pt x="4848" y="8824"/>
                              <a:pt x="4852" y="8836"/>
                              <a:pt x="4840" y="8872"/>
                            </a:cubicBezTo>
                            <a:cubicBezTo>
                              <a:pt x="4829" y="8908"/>
                              <a:pt x="4821" y="8933"/>
                              <a:pt x="4799" y="8896"/>
                            </a:cubicBezTo>
                            <a:cubicBezTo>
                              <a:pt x="4776" y="8860"/>
                              <a:pt x="4787" y="8824"/>
                              <a:pt x="4753" y="8824"/>
                            </a:cubicBezTo>
                            <a:cubicBezTo>
                              <a:pt x="4719" y="8824"/>
                              <a:pt x="4704" y="8860"/>
                              <a:pt x="4689" y="8908"/>
                            </a:cubicBezTo>
                            <a:cubicBezTo>
                              <a:pt x="4674" y="8945"/>
                              <a:pt x="4666" y="8957"/>
                              <a:pt x="4632" y="9065"/>
                            </a:cubicBezTo>
                            <a:cubicBezTo>
                              <a:pt x="4632" y="9065"/>
                              <a:pt x="4602" y="9235"/>
                              <a:pt x="4606" y="9392"/>
                            </a:cubicBezTo>
                            <a:cubicBezTo>
                              <a:pt x="4609" y="9549"/>
                              <a:pt x="4617" y="9694"/>
                              <a:pt x="4583" y="9803"/>
                            </a:cubicBezTo>
                            <a:cubicBezTo>
                              <a:pt x="4560" y="9887"/>
                              <a:pt x="4473" y="10093"/>
                              <a:pt x="4405" y="10274"/>
                            </a:cubicBezTo>
                            <a:cubicBezTo>
                              <a:pt x="4390" y="9936"/>
                              <a:pt x="4371" y="9501"/>
                              <a:pt x="4359" y="9416"/>
                            </a:cubicBezTo>
                            <a:cubicBezTo>
                              <a:pt x="4337" y="9283"/>
                              <a:pt x="4310" y="8642"/>
                              <a:pt x="4310" y="8594"/>
                            </a:cubicBezTo>
                            <a:cubicBezTo>
                              <a:pt x="4310" y="8534"/>
                              <a:pt x="4314" y="8352"/>
                              <a:pt x="4314" y="8352"/>
                            </a:cubicBezTo>
                            <a:cubicBezTo>
                              <a:pt x="4314" y="8352"/>
                              <a:pt x="4363" y="7264"/>
                              <a:pt x="4310" y="7023"/>
                            </a:cubicBezTo>
                            <a:cubicBezTo>
                              <a:pt x="4310" y="7023"/>
                              <a:pt x="4257" y="6926"/>
                              <a:pt x="4253" y="7107"/>
                            </a:cubicBezTo>
                            <a:cubicBezTo>
                              <a:pt x="4253" y="7107"/>
                              <a:pt x="4231" y="6914"/>
                              <a:pt x="4197" y="6999"/>
                            </a:cubicBezTo>
                            <a:cubicBezTo>
                              <a:pt x="4197" y="6999"/>
                              <a:pt x="4155" y="6781"/>
                              <a:pt x="4125" y="6926"/>
                            </a:cubicBezTo>
                            <a:cubicBezTo>
                              <a:pt x="4125" y="6926"/>
                              <a:pt x="4121" y="7119"/>
                              <a:pt x="4109" y="7132"/>
                            </a:cubicBezTo>
                            <a:cubicBezTo>
                              <a:pt x="4098" y="7144"/>
                              <a:pt x="4090" y="6878"/>
                              <a:pt x="4090" y="6878"/>
                            </a:cubicBezTo>
                            <a:lnTo>
                              <a:pt x="4098" y="6515"/>
                            </a:lnTo>
                            <a:cubicBezTo>
                              <a:pt x="4098" y="6515"/>
                              <a:pt x="4109" y="6261"/>
                              <a:pt x="4087" y="6285"/>
                            </a:cubicBezTo>
                            <a:cubicBezTo>
                              <a:pt x="4087" y="6285"/>
                              <a:pt x="4053" y="6225"/>
                              <a:pt x="4041" y="6358"/>
                            </a:cubicBezTo>
                            <a:lnTo>
                              <a:pt x="4030" y="6733"/>
                            </a:lnTo>
                            <a:cubicBezTo>
                              <a:pt x="4030" y="6733"/>
                              <a:pt x="4030" y="6914"/>
                              <a:pt x="4030" y="6938"/>
                            </a:cubicBezTo>
                            <a:cubicBezTo>
                              <a:pt x="4030" y="6950"/>
                              <a:pt x="4026" y="7107"/>
                              <a:pt x="4030" y="7119"/>
                            </a:cubicBezTo>
                            <a:cubicBezTo>
                              <a:pt x="4034" y="7132"/>
                              <a:pt x="3992" y="7264"/>
                              <a:pt x="3973" y="7313"/>
                            </a:cubicBezTo>
                            <a:cubicBezTo>
                              <a:pt x="3954" y="7361"/>
                              <a:pt x="3939" y="7410"/>
                              <a:pt x="3943" y="7470"/>
                            </a:cubicBezTo>
                            <a:cubicBezTo>
                              <a:pt x="3943" y="7530"/>
                              <a:pt x="3943" y="7724"/>
                              <a:pt x="3943" y="7724"/>
                            </a:cubicBezTo>
                            <a:cubicBezTo>
                              <a:pt x="3943" y="7724"/>
                              <a:pt x="3943" y="7845"/>
                              <a:pt x="3950" y="7881"/>
                            </a:cubicBezTo>
                            <a:cubicBezTo>
                              <a:pt x="3954" y="7917"/>
                              <a:pt x="4000" y="8111"/>
                              <a:pt x="4015" y="8123"/>
                            </a:cubicBezTo>
                            <a:cubicBezTo>
                              <a:pt x="4030" y="8135"/>
                              <a:pt x="4068" y="8304"/>
                              <a:pt x="4068" y="8304"/>
                            </a:cubicBezTo>
                            <a:cubicBezTo>
                              <a:pt x="4068" y="8304"/>
                              <a:pt x="4098" y="8389"/>
                              <a:pt x="4098" y="8449"/>
                            </a:cubicBezTo>
                            <a:cubicBezTo>
                              <a:pt x="4098" y="8509"/>
                              <a:pt x="4102" y="8630"/>
                              <a:pt x="4102" y="8630"/>
                            </a:cubicBezTo>
                            <a:cubicBezTo>
                              <a:pt x="4102" y="8630"/>
                              <a:pt x="4117" y="8691"/>
                              <a:pt x="4117" y="8751"/>
                            </a:cubicBezTo>
                            <a:cubicBezTo>
                              <a:pt x="4121" y="8812"/>
                              <a:pt x="4132" y="9078"/>
                              <a:pt x="4132" y="9078"/>
                            </a:cubicBezTo>
                            <a:cubicBezTo>
                              <a:pt x="4132" y="9078"/>
                              <a:pt x="4140" y="9440"/>
                              <a:pt x="4140" y="9501"/>
                            </a:cubicBezTo>
                            <a:cubicBezTo>
                              <a:pt x="4140" y="9549"/>
                              <a:pt x="4147" y="9912"/>
                              <a:pt x="4147" y="10045"/>
                            </a:cubicBezTo>
                            <a:cubicBezTo>
                              <a:pt x="4151" y="10178"/>
                              <a:pt x="4140" y="10588"/>
                              <a:pt x="4147" y="10721"/>
                            </a:cubicBezTo>
                            <a:cubicBezTo>
                              <a:pt x="4151" y="10758"/>
                              <a:pt x="4151" y="10842"/>
                              <a:pt x="4155" y="10939"/>
                            </a:cubicBezTo>
                            <a:cubicBezTo>
                              <a:pt x="4102" y="11084"/>
                              <a:pt x="4053" y="11217"/>
                              <a:pt x="4030" y="11290"/>
                            </a:cubicBezTo>
                            <a:cubicBezTo>
                              <a:pt x="3984" y="11435"/>
                              <a:pt x="3954" y="11555"/>
                              <a:pt x="3931" y="11652"/>
                            </a:cubicBezTo>
                            <a:cubicBezTo>
                              <a:pt x="3905" y="11761"/>
                              <a:pt x="3878" y="11833"/>
                              <a:pt x="3901" y="12003"/>
                            </a:cubicBezTo>
                            <a:cubicBezTo>
                              <a:pt x="3920" y="12136"/>
                              <a:pt x="4030" y="12510"/>
                              <a:pt x="4087" y="12692"/>
                            </a:cubicBezTo>
                            <a:cubicBezTo>
                              <a:pt x="4079" y="12728"/>
                              <a:pt x="4072" y="12752"/>
                              <a:pt x="4064" y="12788"/>
                            </a:cubicBezTo>
                            <a:cubicBezTo>
                              <a:pt x="4053" y="12849"/>
                              <a:pt x="4053" y="12897"/>
                              <a:pt x="4053" y="12994"/>
                            </a:cubicBezTo>
                            <a:cubicBezTo>
                              <a:pt x="4053" y="13091"/>
                              <a:pt x="4053" y="13115"/>
                              <a:pt x="4041" y="13151"/>
                            </a:cubicBezTo>
                            <a:cubicBezTo>
                              <a:pt x="4034" y="13187"/>
                              <a:pt x="4026" y="13187"/>
                              <a:pt x="4026" y="13284"/>
                            </a:cubicBezTo>
                            <a:cubicBezTo>
                              <a:pt x="4026" y="13381"/>
                              <a:pt x="3984" y="13502"/>
                              <a:pt x="3984" y="13598"/>
                            </a:cubicBezTo>
                            <a:cubicBezTo>
                              <a:pt x="3984" y="13683"/>
                              <a:pt x="3965" y="13731"/>
                              <a:pt x="3969" y="13780"/>
                            </a:cubicBezTo>
                            <a:cubicBezTo>
                              <a:pt x="3973" y="13828"/>
                              <a:pt x="3950" y="13888"/>
                              <a:pt x="3947" y="13937"/>
                            </a:cubicBezTo>
                            <a:cubicBezTo>
                              <a:pt x="3947" y="13985"/>
                              <a:pt x="3924" y="14070"/>
                              <a:pt x="3924" y="14154"/>
                            </a:cubicBezTo>
                            <a:cubicBezTo>
                              <a:pt x="3924" y="14227"/>
                              <a:pt x="3935" y="14239"/>
                              <a:pt x="3924" y="14263"/>
                            </a:cubicBezTo>
                            <a:cubicBezTo>
                              <a:pt x="3916" y="14287"/>
                              <a:pt x="3806" y="14348"/>
                              <a:pt x="3776" y="14130"/>
                            </a:cubicBezTo>
                            <a:cubicBezTo>
                              <a:pt x="3750" y="13912"/>
                              <a:pt x="3765" y="13852"/>
                              <a:pt x="3765" y="13852"/>
                            </a:cubicBezTo>
                            <a:cubicBezTo>
                              <a:pt x="3765" y="13852"/>
                              <a:pt x="3841" y="13767"/>
                              <a:pt x="3856" y="13574"/>
                            </a:cubicBezTo>
                            <a:cubicBezTo>
                              <a:pt x="3871" y="13393"/>
                              <a:pt x="3867" y="13308"/>
                              <a:pt x="3867" y="13308"/>
                            </a:cubicBezTo>
                            <a:cubicBezTo>
                              <a:pt x="3867" y="13308"/>
                              <a:pt x="3863" y="13224"/>
                              <a:pt x="3848" y="13296"/>
                            </a:cubicBezTo>
                            <a:cubicBezTo>
                              <a:pt x="3848" y="13296"/>
                              <a:pt x="3969" y="11459"/>
                              <a:pt x="3594" y="11580"/>
                            </a:cubicBezTo>
                            <a:cubicBezTo>
                              <a:pt x="3594" y="11580"/>
                              <a:pt x="3450" y="11374"/>
                              <a:pt x="3337" y="11761"/>
                            </a:cubicBezTo>
                            <a:cubicBezTo>
                              <a:pt x="3337" y="11749"/>
                              <a:pt x="3337" y="11737"/>
                              <a:pt x="3337" y="11725"/>
                            </a:cubicBezTo>
                            <a:cubicBezTo>
                              <a:pt x="3333" y="11531"/>
                              <a:pt x="3325" y="11326"/>
                              <a:pt x="3333" y="11132"/>
                            </a:cubicBezTo>
                            <a:cubicBezTo>
                              <a:pt x="3337" y="10951"/>
                              <a:pt x="3348" y="10794"/>
                              <a:pt x="3367" y="10649"/>
                            </a:cubicBezTo>
                            <a:cubicBezTo>
                              <a:pt x="3356" y="10335"/>
                              <a:pt x="3337" y="10032"/>
                              <a:pt x="3318" y="9996"/>
                            </a:cubicBezTo>
                            <a:cubicBezTo>
                              <a:pt x="3318" y="9996"/>
                              <a:pt x="3352" y="9464"/>
                              <a:pt x="3337" y="9065"/>
                            </a:cubicBezTo>
                            <a:lnTo>
                              <a:pt x="3348" y="8304"/>
                            </a:lnTo>
                            <a:cubicBezTo>
                              <a:pt x="3348" y="8304"/>
                              <a:pt x="3337" y="7917"/>
                              <a:pt x="3284" y="8244"/>
                            </a:cubicBezTo>
                            <a:cubicBezTo>
                              <a:pt x="3284" y="8244"/>
                              <a:pt x="3257" y="8642"/>
                              <a:pt x="3261" y="8800"/>
                            </a:cubicBezTo>
                            <a:cubicBezTo>
                              <a:pt x="3261" y="8800"/>
                              <a:pt x="3250" y="8957"/>
                              <a:pt x="3223" y="8812"/>
                            </a:cubicBezTo>
                            <a:cubicBezTo>
                              <a:pt x="3223" y="8812"/>
                              <a:pt x="3197" y="8159"/>
                              <a:pt x="3174" y="7978"/>
                            </a:cubicBezTo>
                            <a:cubicBezTo>
                              <a:pt x="3174" y="7978"/>
                              <a:pt x="3117" y="7458"/>
                              <a:pt x="3094" y="7820"/>
                            </a:cubicBezTo>
                            <a:cubicBezTo>
                              <a:pt x="3075" y="8086"/>
                              <a:pt x="3128" y="8449"/>
                              <a:pt x="3128" y="8618"/>
                            </a:cubicBezTo>
                            <a:cubicBezTo>
                              <a:pt x="3128" y="8618"/>
                              <a:pt x="3147" y="8993"/>
                              <a:pt x="3113" y="8775"/>
                            </a:cubicBezTo>
                            <a:cubicBezTo>
                              <a:pt x="3113" y="8775"/>
                              <a:pt x="3075" y="8413"/>
                              <a:pt x="3072" y="8340"/>
                            </a:cubicBezTo>
                            <a:cubicBezTo>
                              <a:pt x="3072" y="8340"/>
                              <a:pt x="3060" y="8195"/>
                              <a:pt x="3041" y="8050"/>
                            </a:cubicBezTo>
                            <a:cubicBezTo>
                              <a:pt x="3041" y="8050"/>
                              <a:pt x="2981" y="7397"/>
                              <a:pt x="2939" y="7748"/>
                            </a:cubicBezTo>
                            <a:cubicBezTo>
                              <a:pt x="2939" y="7748"/>
                              <a:pt x="2985" y="8389"/>
                              <a:pt x="3003" y="8654"/>
                            </a:cubicBezTo>
                            <a:cubicBezTo>
                              <a:pt x="3003" y="8654"/>
                              <a:pt x="2939" y="8014"/>
                              <a:pt x="2909" y="8268"/>
                            </a:cubicBezTo>
                            <a:cubicBezTo>
                              <a:pt x="2909" y="8268"/>
                              <a:pt x="2935" y="8908"/>
                              <a:pt x="2977" y="9102"/>
                            </a:cubicBezTo>
                            <a:cubicBezTo>
                              <a:pt x="2977" y="9102"/>
                              <a:pt x="3026" y="9779"/>
                              <a:pt x="3011" y="9887"/>
                            </a:cubicBezTo>
                            <a:cubicBezTo>
                              <a:pt x="3011" y="9887"/>
                              <a:pt x="2985" y="10008"/>
                              <a:pt x="2985" y="10226"/>
                            </a:cubicBezTo>
                            <a:cubicBezTo>
                              <a:pt x="2985" y="10226"/>
                              <a:pt x="2939" y="10516"/>
                              <a:pt x="2943" y="10721"/>
                            </a:cubicBezTo>
                            <a:cubicBezTo>
                              <a:pt x="2947" y="10927"/>
                              <a:pt x="2920" y="10975"/>
                              <a:pt x="2920" y="11084"/>
                            </a:cubicBezTo>
                            <a:cubicBezTo>
                              <a:pt x="2920" y="11084"/>
                              <a:pt x="2863" y="11785"/>
                              <a:pt x="2818" y="12498"/>
                            </a:cubicBezTo>
                            <a:cubicBezTo>
                              <a:pt x="2818" y="12498"/>
                              <a:pt x="2814" y="12486"/>
                              <a:pt x="2814" y="12486"/>
                            </a:cubicBezTo>
                            <a:cubicBezTo>
                              <a:pt x="2761" y="12341"/>
                              <a:pt x="2803" y="12450"/>
                              <a:pt x="2803" y="12450"/>
                            </a:cubicBezTo>
                            <a:cubicBezTo>
                              <a:pt x="2803" y="12450"/>
                              <a:pt x="2791" y="12402"/>
                              <a:pt x="2788" y="12353"/>
                            </a:cubicBezTo>
                            <a:cubicBezTo>
                              <a:pt x="2784" y="12305"/>
                              <a:pt x="2844" y="12063"/>
                              <a:pt x="2810" y="12027"/>
                            </a:cubicBezTo>
                            <a:cubicBezTo>
                              <a:pt x="2776" y="11991"/>
                              <a:pt x="2753" y="11858"/>
                              <a:pt x="2765" y="11713"/>
                            </a:cubicBezTo>
                            <a:cubicBezTo>
                              <a:pt x="2776" y="11568"/>
                              <a:pt x="2738" y="11580"/>
                              <a:pt x="2723" y="11604"/>
                            </a:cubicBezTo>
                            <a:cubicBezTo>
                              <a:pt x="2708" y="11628"/>
                              <a:pt x="2704" y="11483"/>
                              <a:pt x="2704" y="11483"/>
                            </a:cubicBezTo>
                            <a:lnTo>
                              <a:pt x="2689" y="11483"/>
                            </a:lnTo>
                            <a:cubicBezTo>
                              <a:pt x="2689" y="11483"/>
                              <a:pt x="2708" y="10794"/>
                              <a:pt x="2704" y="10456"/>
                            </a:cubicBezTo>
                            <a:cubicBezTo>
                              <a:pt x="2704" y="10117"/>
                              <a:pt x="2651" y="9597"/>
                              <a:pt x="2663" y="9211"/>
                            </a:cubicBezTo>
                            <a:cubicBezTo>
                              <a:pt x="2670" y="8812"/>
                              <a:pt x="2685" y="8207"/>
                              <a:pt x="2674" y="8207"/>
                            </a:cubicBezTo>
                            <a:cubicBezTo>
                              <a:pt x="2663" y="8195"/>
                              <a:pt x="2716" y="8086"/>
                              <a:pt x="2697" y="7978"/>
                            </a:cubicBezTo>
                            <a:cubicBezTo>
                              <a:pt x="2678" y="7869"/>
                              <a:pt x="2678" y="7869"/>
                              <a:pt x="2678" y="7869"/>
                            </a:cubicBezTo>
                            <a:cubicBezTo>
                              <a:pt x="2678" y="7869"/>
                              <a:pt x="2807" y="7325"/>
                              <a:pt x="2810" y="7216"/>
                            </a:cubicBezTo>
                            <a:cubicBezTo>
                              <a:pt x="2814" y="7095"/>
                              <a:pt x="2780" y="7047"/>
                              <a:pt x="2788" y="6950"/>
                            </a:cubicBezTo>
                            <a:cubicBezTo>
                              <a:pt x="2795" y="6853"/>
                              <a:pt x="2803" y="6515"/>
                              <a:pt x="2814" y="6491"/>
                            </a:cubicBezTo>
                            <a:cubicBezTo>
                              <a:pt x="2825" y="6467"/>
                              <a:pt x="2757" y="6334"/>
                              <a:pt x="2746" y="6733"/>
                            </a:cubicBezTo>
                            <a:cubicBezTo>
                              <a:pt x="2735" y="7131"/>
                              <a:pt x="2742" y="7023"/>
                              <a:pt x="2735" y="7023"/>
                            </a:cubicBezTo>
                            <a:cubicBezTo>
                              <a:pt x="2727" y="7023"/>
                              <a:pt x="2704" y="6878"/>
                              <a:pt x="2682" y="6817"/>
                            </a:cubicBezTo>
                            <a:cubicBezTo>
                              <a:pt x="2659" y="6757"/>
                              <a:pt x="2663" y="6563"/>
                              <a:pt x="2659" y="6515"/>
                            </a:cubicBezTo>
                            <a:cubicBezTo>
                              <a:pt x="2655" y="6467"/>
                              <a:pt x="2659" y="6080"/>
                              <a:pt x="2659" y="6032"/>
                            </a:cubicBezTo>
                            <a:cubicBezTo>
                              <a:pt x="2659" y="5971"/>
                              <a:pt x="2659" y="5608"/>
                              <a:pt x="2632" y="5633"/>
                            </a:cubicBezTo>
                            <a:cubicBezTo>
                              <a:pt x="2606" y="5645"/>
                              <a:pt x="2598" y="5693"/>
                              <a:pt x="2598" y="5705"/>
                            </a:cubicBezTo>
                            <a:cubicBezTo>
                              <a:pt x="2598" y="5729"/>
                              <a:pt x="2606" y="5995"/>
                              <a:pt x="2606" y="6044"/>
                            </a:cubicBezTo>
                            <a:cubicBezTo>
                              <a:pt x="2606" y="6080"/>
                              <a:pt x="2591" y="6189"/>
                              <a:pt x="2598" y="6213"/>
                            </a:cubicBezTo>
                            <a:cubicBezTo>
                              <a:pt x="2606" y="6237"/>
                              <a:pt x="2606" y="6418"/>
                              <a:pt x="2606" y="6418"/>
                            </a:cubicBezTo>
                            <a:lnTo>
                              <a:pt x="2594" y="6503"/>
                            </a:lnTo>
                            <a:cubicBezTo>
                              <a:pt x="2594" y="6503"/>
                              <a:pt x="2579" y="6539"/>
                              <a:pt x="2568" y="6539"/>
                            </a:cubicBezTo>
                            <a:cubicBezTo>
                              <a:pt x="2557" y="6539"/>
                              <a:pt x="2549" y="6394"/>
                              <a:pt x="2549" y="6394"/>
                            </a:cubicBezTo>
                            <a:lnTo>
                              <a:pt x="2522" y="6140"/>
                            </a:lnTo>
                            <a:lnTo>
                              <a:pt x="2504" y="5899"/>
                            </a:lnTo>
                            <a:lnTo>
                              <a:pt x="2469" y="5681"/>
                            </a:lnTo>
                            <a:cubicBezTo>
                              <a:pt x="2469" y="5681"/>
                              <a:pt x="2458" y="5584"/>
                              <a:pt x="2439" y="5608"/>
                            </a:cubicBezTo>
                            <a:cubicBezTo>
                              <a:pt x="2420" y="5633"/>
                              <a:pt x="2397" y="5657"/>
                              <a:pt x="2405" y="5766"/>
                            </a:cubicBezTo>
                            <a:lnTo>
                              <a:pt x="2439" y="5995"/>
                            </a:lnTo>
                            <a:cubicBezTo>
                              <a:pt x="2439" y="5995"/>
                              <a:pt x="2450" y="6152"/>
                              <a:pt x="2454" y="6177"/>
                            </a:cubicBezTo>
                            <a:cubicBezTo>
                              <a:pt x="2458" y="6201"/>
                              <a:pt x="2469" y="6310"/>
                              <a:pt x="2469" y="6310"/>
                            </a:cubicBezTo>
                            <a:lnTo>
                              <a:pt x="2492" y="6455"/>
                            </a:lnTo>
                            <a:lnTo>
                              <a:pt x="2496" y="6563"/>
                            </a:lnTo>
                            <a:cubicBezTo>
                              <a:pt x="2496" y="6563"/>
                              <a:pt x="2504" y="6624"/>
                              <a:pt x="2492" y="6624"/>
                            </a:cubicBezTo>
                            <a:cubicBezTo>
                              <a:pt x="2481" y="6624"/>
                              <a:pt x="2397" y="6019"/>
                              <a:pt x="2390" y="5874"/>
                            </a:cubicBezTo>
                            <a:cubicBezTo>
                              <a:pt x="2390" y="5874"/>
                              <a:pt x="2333" y="5850"/>
                              <a:pt x="2341" y="5971"/>
                            </a:cubicBezTo>
                            <a:cubicBezTo>
                              <a:pt x="2348" y="6092"/>
                              <a:pt x="2363" y="6152"/>
                              <a:pt x="2363" y="6152"/>
                            </a:cubicBezTo>
                            <a:lnTo>
                              <a:pt x="2379" y="6310"/>
                            </a:lnTo>
                            <a:cubicBezTo>
                              <a:pt x="2379" y="6310"/>
                              <a:pt x="2409" y="6467"/>
                              <a:pt x="2409" y="6491"/>
                            </a:cubicBezTo>
                            <a:cubicBezTo>
                              <a:pt x="2409" y="6515"/>
                              <a:pt x="2424" y="6600"/>
                              <a:pt x="2424" y="6612"/>
                            </a:cubicBezTo>
                            <a:cubicBezTo>
                              <a:pt x="2428" y="6636"/>
                              <a:pt x="2432" y="6696"/>
                              <a:pt x="2432" y="6696"/>
                            </a:cubicBezTo>
                            <a:cubicBezTo>
                              <a:pt x="2432" y="6696"/>
                              <a:pt x="2424" y="6781"/>
                              <a:pt x="2401" y="6672"/>
                            </a:cubicBezTo>
                            <a:cubicBezTo>
                              <a:pt x="2379" y="6563"/>
                              <a:pt x="2344" y="6406"/>
                              <a:pt x="2344" y="6406"/>
                            </a:cubicBezTo>
                            <a:cubicBezTo>
                              <a:pt x="2344" y="6406"/>
                              <a:pt x="2314" y="6273"/>
                              <a:pt x="2303" y="6285"/>
                            </a:cubicBezTo>
                            <a:cubicBezTo>
                              <a:pt x="2295" y="6297"/>
                              <a:pt x="2280" y="6370"/>
                              <a:pt x="2280" y="6370"/>
                            </a:cubicBezTo>
                            <a:lnTo>
                              <a:pt x="2295" y="6503"/>
                            </a:lnTo>
                            <a:cubicBezTo>
                              <a:pt x="2295" y="6503"/>
                              <a:pt x="2303" y="6575"/>
                              <a:pt x="2318" y="6624"/>
                            </a:cubicBezTo>
                            <a:cubicBezTo>
                              <a:pt x="2333" y="6660"/>
                              <a:pt x="2329" y="6696"/>
                              <a:pt x="2341" y="6745"/>
                            </a:cubicBezTo>
                            <a:cubicBezTo>
                              <a:pt x="2352" y="6805"/>
                              <a:pt x="2352" y="6817"/>
                              <a:pt x="2363" y="6853"/>
                            </a:cubicBezTo>
                            <a:cubicBezTo>
                              <a:pt x="2375" y="6890"/>
                              <a:pt x="2386" y="6938"/>
                              <a:pt x="2386" y="6974"/>
                            </a:cubicBezTo>
                            <a:cubicBezTo>
                              <a:pt x="2390" y="6999"/>
                              <a:pt x="2386" y="7059"/>
                              <a:pt x="2397" y="7083"/>
                            </a:cubicBezTo>
                            <a:cubicBezTo>
                              <a:pt x="2409" y="7107"/>
                              <a:pt x="2416" y="7156"/>
                              <a:pt x="2420" y="7240"/>
                            </a:cubicBezTo>
                            <a:cubicBezTo>
                              <a:pt x="2424" y="7325"/>
                              <a:pt x="2439" y="7446"/>
                              <a:pt x="2439" y="7482"/>
                            </a:cubicBezTo>
                            <a:cubicBezTo>
                              <a:pt x="2439" y="7518"/>
                              <a:pt x="2458" y="7639"/>
                              <a:pt x="2458" y="7675"/>
                            </a:cubicBezTo>
                            <a:cubicBezTo>
                              <a:pt x="2458" y="7712"/>
                              <a:pt x="2466" y="7760"/>
                              <a:pt x="2466" y="7796"/>
                            </a:cubicBezTo>
                            <a:cubicBezTo>
                              <a:pt x="2466" y="7820"/>
                              <a:pt x="2458" y="7905"/>
                              <a:pt x="2458" y="7905"/>
                            </a:cubicBezTo>
                            <a:cubicBezTo>
                              <a:pt x="2458" y="7905"/>
                              <a:pt x="2462" y="8014"/>
                              <a:pt x="2466" y="8038"/>
                            </a:cubicBezTo>
                            <a:cubicBezTo>
                              <a:pt x="2469" y="8062"/>
                              <a:pt x="2477" y="8111"/>
                              <a:pt x="2477" y="8111"/>
                            </a:cubicBezTo>
                            <a:lnTo>
                              <a:pt x="2485" y="8171"/>
                            </a:lnTo>
                            <a:cubicBezTo>
                              <a:pt x="2485" y="8171"/>
                              <a:pt x="2439" y="9259"/>
                              <a:pt x="2447" y="9440"/>
                            </a:cubicBezTo>
                            <a:cubicBezTo>
                              <a:pt x="2447" y="9440"/>
                              <a:pt x="2435" y="9670"/>
                              <a:pt x="2435" y="9815"/>
                            </a:cubicBezTo>
                            <a:cubicBezTo>
                              <a:pt x="2439" y="9960"/>
                              <a:pt x="2450" y="10238"/>
                              <a:pt x="2443" y="10310"/>
                            </a:cubicBezTo>
                            <a:cubicBezTo>
                              <a:pt x="2435" y="10395"/>
                              <a:pt x="2435" y="10613"/>
                              <a:pt x="2443" y="10709"/>
                            </a:cubicBezTo>
                            <a:cubicBezTo>
                              <a:pt x="2447" y="10818"/>
                              <a:pt x="2466" y="11157"/>
                              <a:pt x="2466" y="11193"/>
                            </a:cubicBezTo>
                            <a:cubicBezTo>
                              <a:pt x="2466" y="11229"/>
                              <a:pt x="2477" y="11277"/>
                              <a:pt x="2477" y="11374"/>
                            </a:cubicBezTo>
                            <a:cubicBezTo>
                              <a:pt x="2473" y="11459"/>
                              <a:pt x="2477" y="11543"/>
                              <a:pt x="2481" y="11568"/>
                            </a:cubicBezTo>
                            <a:cubicBezTo>
                              <a:pt x="2485" y="11592"/>
                              <a:pt x="2473" y="11640"/>
                              <a:pt x="2473" y="11640"/>
                            </a:cubicBezTo>
                            <a:cubicBezTo>
                              <a:pt x="2473" y="11640"/>
                              <a:pt x="2409" y="11713"/>
                              <a:pt x="2413" y="11882"/>
                            </a:cubicBezTo>
                            <a:cubicBezTo>
                              <a:pt x="2416" y="12051"/>
                              <a:pt x="2439" y="12148"/>
                              <a:pt x="2428" y="12208"/>
                            </a:cubicBezTo>
                            <a:cubicBezTo>
                              <a:pt x="2416" y="12269"/>
                              <a:pt x="2405" y="12486"/>
                              <a:pt x="2416" y="12559"/>
                            </a:cubicBezTo>
                            <a:cubicBezTo>
                              <a:pt x="2428" y="12631"/>
                              <a:pt x="2420" y="12692"/>
                              <a:pt x="2409" y="12764"/>
                            </a:cubicBezTo>
                            <a:cubicBezTo>
                              <a:pt x="2397" y="12825"/>
                              <a:pt x="2405" y="12921"/>
                              <a:pt x="2420" y="13042"/>
                            </a:cubicBezTo>
                            <a:cubicBezTo>
                              <a:pt x="2435" y="13163"/>
                              <a:pt x="2454" y="13223"/>
                              <a:pt x="2454" y="13308"/>
                            </a:cubicBezTo>
                            <a:cubicBezTo>
                              <a:pt x="2454" y="13381"/>
                              <a:pt x="2469" y="13465"/>
                              <a:pt x="2469" y="13574"/>
                            </a:cubicBezTo>
                            <a:cubicBezTo>
                              <a:pt x="2466" y="13683"/>
                              <a:pt x="2466" y="13864"/>
                              <a:pt x="2466" y="13925"/>
                            </a:cubicBezTo>
                            <a:cubicBezTo>
                              <a:pt x="2466" y="13949"/>
                              <a:pt x="2469" y="14082"/>
                              <a:pt x="2473" y="14203"/>
                            </a:cubicBezTo>
                            <a:cubicBezTo>
                              <a:pt x="2473" y="14227"/>
                              <a:pt x="2473" y="14360"/>
                              <a:pt x="2473" y="14541"/>
                            </a:cubicBezTo>
                            <a:cubicBezTo>
                              <a:pt x="2424" y="14589"/>
                              <a:pt x="2356" y="14710"/>
                              <a:pt x="2352" y="14831"/>
                            </a:cubicBezTo>
                            <a:cubicBezTo>
                              <a:pt x="2352" y="14831"/>
                              <a:pt x="2310" y="14904"/>
                              <a:pt x="2250" y="14916"/>
                            </a:cubicBezTo>
                            <a:cubicBezTo>
                              <a:pt x="2250" y="14916"/>
                              <a:pt x="1988" y="14952"/>
                              <a:pt x="1935" y="15182"/>
                            </a:cubicBezTo>
                            <a:cubicBezTo>
                              <a:pt x="1935" y="15182"/>
                              <a:pt x="1848" y="15061"/>
                              <a:pt x="1822" y="15085"/>
                            </a:cubicBezTo>
                            <a:cubicBezTo>
                              <a:pt x="1822" y="15085"/>
                              <a:pt x="1852" y="14759"/>
                              <a:pt x="1886" y="14638"/>
                            </a:cubicBezTo>
                            <a:cubicBezTo>
                              <a:pt x="1886" y="14638"/>
                              <a:pt x="1988" y="14033"/>
                              <a:pt x="1898" y="13332"/>
                            </a:cubicBezTo>
                            <a:cubicBezTo>
                              <a:pt x="1898" y="13332"/>
                              <a:pt x="1837" y="13115"/>
                              <a:pt x="1814" y="12958"/>
                            </a:cubicBezTo>
                            <a:cubicBezTo>
                              <a:pt x="1814" y="12958"/>
                              <a:pt x="1791" y="12680"/>
                              <a:pt x="1738" y="12667"/>
                            </a:cubicBezTo>
                            <a:cubicBezTo>
                              <a:pt x="1738" y="12667"/>
                              <a:pt x="1678" y="12510"/>
                              <a:pt x="1674" y="12402"/>
                            </a:cubicBezTo>
                            <a:cubicBezTo>
                              <a:pt x="1674" y="12402"/>
                              <a:pt x="1636" y="12111"/>
                              <a:pt x="1576" y="12111"/>
                            </a:cubicBezTo>
                            <a:cubicBezTo>
                              <a:pt x="1576" y="12111"/>
                              <a:pt x="1507" y="11991"/>
                              <a:pt x="1451" y="11991"/>
                            </a:cubicBezTo>
                            <a:cubicBezTo>
                              <a:pt x="1451" y="11991"/>
                              <a:pt x="1303" y="11700"/>
                              <a:pt x="1220" y="11991"/>
                            </a:cubicBezTo>
                            <a:cubicBezTo>
                              <a:pt x="1220" y="11991"/>
                              <a:pt x="1091" y="12220"/>
                              <a:pt x="1091" y="12317"/>
                            </a:cubicBezTo>
                            <a:cubicBezTo>
                              <a:pt x="1091" y="12317"/>
                              <a:pt x="1076" y="11132"/>
                              <a:pt x="1087" y="10903"/>
                            </a:cubicBezTo>
                            <a:cubicBezTo>
                              <a:pt x="1087" y="10903"/>
                              <a:pt x="1114" y="10637"/>
                              <a:pt x="1091" y="10347"/>
                            </a:cubicBezTo>
                            <a:cubicBezTo>
                              <a:pt x="1091" y="10347"/>
                              <a:pt x="1163" y="9730"/>
                              <a:pt x="1110" y="9525"/>
                            </a:cubicBezTo>
                            <a:cubicBezTo>
                              <a:pt x="1110" y="9525"/>
                              <a:pt x="1117" y="9368"/>
                              <a:pt x="1151" y="9283"/>
                            </a:cubicBezTo>
                            <a:cubicBezTo>
                              <a:pt x="1151" y="9283"/>
                              <a:pt x="1250" y="9053"/>
                              <a:pt x="1257" y="8932"/>
                            </a:cubicBezTo>
                            <a:cubicBezTo>
                              <a:pt x="1257" y="8932"/>
                              <a:pt x="1280" y="8800"/>
                              <a:pt x="1310" y="8727"/>
                            </a:cubicBezTo>
                            <a:lnTo>
                              <a:pt x="1386" y="8582"/>
                            </a:lnTo>
                            <a:cubicBezTo>
                              <a:pt x="1386" y="8582"/>
                              <a:pt x="1443" y="8401"/>
                              <a:pt x="1379" y="8340"/>
                            </a:cubicBezTo>
                            <a:cubicBezTo>
                              <a:pt x="1379" y="8340"/>
                              <a:pt x="1295" y="8352"/>
                              <a:pt x="1284" y="8485"/>
                            </a:cubicBezTo>
                            <a:cubicBezTo>
                              <a:pt x="1284" y="8485"/>
                              <a:pt x="1220" y="8703"/>
                              <a:pt x="1182" y="8630"/>
                            </a:cubicBezTo>
                            <a:cubicBezTo>
                              <a:pt x="1182" y="8630"/>
                              <a:pt x="1098" y="8473"/>
                              <a:pt x="1121" y="8050"/>
                            </a:cubicBezTo>
                            <a:lnTo>
                              <a:pt x="1140" y="7289"/>
                            </a:lnTo>
                            <a:cubicBezTo>
                              <a:pt x="1140" y="7289"/>
                              <a:pt x="1148" y="7035"/>
                              <a:pt x="1095" y="7059"/>
                            </a:cubicBezTo>
                            <a:cubicBezTo>
                              <a:pt x="1095" y="7059"/>
                              <a:pt x="1034" y="7083"/>
                              <a:pt x="1049" y="7555"/>
                            </a:cubicBezTo>
                            <a:cubicBezTo>
                              <a:pt x="1049" y="7555"/>
                              <a:pt x="1015" y="8147"/>
                              <a:pt x="966" y="7772"/>
                            </a:cubicBezTo>
                            <a:cubicBezTo>
                              <a:pt x="966" y="7772"/>
                              <a:pt x="875" y="6974"/>
                              <a:pt x="867" y="6890"/>
                            </a:cubicBezTo>
                            <a:cubicBezTo>
                              <a:pt x="867" y="6890"/>
                              <a:pt x="803" y="6684"/>
                              <a:pt x="803" y="6974"/>
                            </a:cubicBezTo>
                            <a:lnTo>
                              <a:pt x="845" y="7518"/>
                            </a:lnTo>
                            <a:cubicBezTo>
                              <a:pt x="845" y="7518"/>
                              <a:pt x="864" y="7724"/>
                              <a:pt x="818" y="7482"/>
                            </a:cubicBezTo>
                            <a:cubicBezTo>
                              <a:pt x="818" y="7482"/>
                              <a:pt x="746" y="7035"/>
                              <a:pt x="720" y="6986"/>
                            </a:cubicBezTo>
                            <a:cubicBezTo>
                              <a:pt x="720" y="6986"/>
                              <a:pt x="625" y="6890"/>
                              <a:pt x="678" y="7216"/>
                            </a:cubicBezTo>
                            <a:cubicBezTo>
                              <a:pt x="678" y="7216"/>
                              <a:pt x="795" y="7990"/>
                              <a:pt x="750" y="7905"/>
                            </a:cubicBezTo>
                            <a:cubicBezTo>
                              <a:pt x="750" y="7905"/>
                              <a:pt x="633" y="7530"/>
                              <a:pt x="610" y="7518"/>
                            </a:cubicBezTo>
                            <a:cubicBezTo>
                              <a:pt x="610" y="7518"/>
                              <a:pt x="519" y="7446"/>
                              <a:pt x="583" y="7675"/>
                            </a:cubicBezTo>
                            <a:cubicBezTo>
                              <a:pt x="583" y="7675"/>
                              <a:pt x="746" y="8219"/>
                              <a:pt x="761" y="8461"/>
                            </a:cubicBezTo>
                            <a:cubicBezTo>
                              <a:pt x="761" y="8461"/>
                              <a:pt x="788" y="8763"/>
                              <a:pt x="811" y="8848"/>
                            </a:cubicBezTo>
                            <a:cubicBezTo>
                              <a:pt x="811" y="8848"/>
                              <a:pt x="841" y="9198"/>
                              <a:pt x="833" y="9295"/>
                            </a:cubicBezTo>
                            <a:cubicBezTo>
                              <a:pt x="833" y="9295"/>
                              <a:pt x="754" y="9331"/>
                              <a:pt x="750" y="9404"/>
                            </a:cubicBezTo>
                            <a:cubicBezTo>
                              <a:pt x="750" y="9404"/>
                              <a:pt x="799" y="10117"/>
                              <a:pt x="723" y="10782"/>
                            </a:cubicBezTo>
                            <a:cubicBezTo>
                              <a:pt x="723" y="10782"/>
                              <a:pt x="678" y="11435"/>
                              <a:pt x="701" y="11833"/>
                            </a:cubicBezTo>
                            <a:cubicBezTo>
                              <a:pt x="723" y="12220"/>
                              <a:pt x="701" y="12450"/>
                              <a:pt x="701" y="12631"/>
                            </a:cubicBezTo>
                            <a:cubicBezTo>
                              <a:pt x="701" y="12813"/>
                              <a:pt x="704" y="13344"/>
                              <a:pt x="720" y="13477"/>
                            </a:cubicBezTo>
                            <a:cubicBezTo>
                              <a:pt x="720" y="13477"/>
                              <a:pt x="644" y="13792"/>
                              <a:pt x="644" y="14118"/>
                            </a:cubicBezTo>
                            <a:cubicBezTo>
                              <a:pt x="644" y="14118"/>
                              <a:pt x="564" y="13961"/>
                              <a:pt x="439" y="13973"/>
                            </a:cubicBezTo>
                            <a:cubicBezTo>
                              <a:pt x="439" y="13973"/>
                              <a:pt x="614" y="14082"/>
                              <a:pt x="625" y="14215"/>
                            </a:cubicBezTo>
                            <a:cubicBezTo>
                              <a:pt x="625" y="14215"/>
                              <a:pt x="636" y="14481"/>
                              <a:pt x="610" y="14481"/>
                            </a:cubicBezTo>
                            <a:cubicBezTo>
                              <a:pt x="610" y="14481"/>
                              <a:pt x="424" y="14638"/>
                              <a:pt x="398" y="14771"/>
                            </a:cubicBezTo>
                            <a:cubicBezTo>
                              <a:pt x="398" y="14771"/>
                              <a:pt x="386" y="14783"/>
                              <a:pt x="360" y="14795"/>
                            </a:cubicBezTo>
                            <a:cubicBezTo>
                              <a:pt x="360" y="14795"/>
                              <a:pt x="413" y="14831"/>
                              <a:pt x="462" y="14747"/>
                            </a:cubicBezTo>
                            <a:cubicBezTo>
                              <a:pt x="462" y="14747"/>
                              <a:pt x="606" y="14577"/>
                              <a:pt x="564" y="14722"/>
                            </a:cubicBezTo>
                            <a:cubicBezTo>
                              <a:pt x="564" y="14722"/>
                              <a:pt x="447" y="14819"/>
                              <a:pt x="443" y="15000"/>
                            </a:cubicBezTo>
                            <a:cubicBezTo>
                              <a:pt x="443" y="15000"/>
                              <a:pt x="534" y="14807"/>
                              <a:pt x="572" y="14831"/>
                            </a:cubicBezTo>
                            <a:cubicBezTo>
                              <a:pt x="572" y="14831"/>
                              <a:pt x="610" y="14831"/>
                              <a:pt x="587" y="14952"/>
                            </a:cubicBezTo>
                            <a:cubicBezTo>
                              <a:pt x="587" y="14952"/>
                              <a:pt x="557" y="15037"/>
                              <a:pt x="561" y="15206"/>
                            </a:cubicBezTo>
                            <a:cubicBezTo>
                              <a:pt x="561" y="15206"/>
                              <a:pt x="591" y="15254"/>
                              <a:pt x="504" y="15472"/>
                            </a:cubicBezTo>
                            <a:cubicBezTo>
                              <a:pt x="504" y="15472"/>
                              <a:pt x="454" y="15617"/>
                              <a:pt x="454" y="15713"/>
                            </a:cubicBezTo>
                            <a:cubicBezTo>
                              <a:pt x="454" y="15713"/>
                              <a:pt x="523" y="15508"/>
                              <a:pt x="561" y="15460"/>
                            </a:cubicBezTo>
                            <a:cubicBezTo>
                              <a:pt x="561" y="15460"/>
                              <a:pt x="591" y="15387"/>
                              <a:pt x="568" y="15629"/>
                            </a:cubicBezTo>
                            <a:cubicBezTo>
                              <a:pt x="568" y="15629"/>
                              <a:pt x="568" y="15677"/>
                              <a:pt x="568" y="15738"/>
                            </a:cubicBezTo>
                            <a:cubicBezTo>
                              <a:pt x="553" y="15726"/>
                              <a:pt x="534" y="15701"/>
                              <a:pt x="519" y="15689"/>
                            </a:cubicBezTo>
                            <a:cubicBezTo>
                              <a:pt x="519" y="15713"/>
                              <a:pt x="515" y="15726"/>
                              <a:pt x="515" y="15750"/>
                            </a:cubicBezTo>
                            <a:cubicBezTo>
                              <a:pt x="500" y="15738"/>
                              <a:pt x="489" y="15701"/>
                              <a:pt x="485" y="15774"/>
                            </a:cubicBezTo>
                            <a:cubicBezTo>
                              <a:pt x="500" y="15774"/>
                              <a:pt x="504" y="15738"/>
                              <a:pt x="508" y="15798"/>
                            </a:cubicBezTo>
                            <a:cubicBezTo>
                              <a:pt x="489" y="15846"/>
                              <a:pt x="458" y="15750"/>
                              <a:pt x="439" y="15798"/>
                            </a:cubicBezTo>
                            <a:cubicBezTo>
                              <a:pt x="451" y="15713"/>
                              <a:pt x="401" y="15713"/>
                              <a:pt x="390" y="15641"/>
                            </a:cubicBezTo>
                            <a:cubicBezTo>
                              <a:pt x="390" y="15665"/>
                              <a:pt x="379" y="15653"/>
                              <a:pt x="379" y="15677"/>
                            </a:cubicBezTo>
                            <a:cubicBezTo>
                              <a:pt x="386" y="15689"/>
                              <a:pt x="386" y="15738"/>
                              <a:pt x="394" y="15750"/>
                            </a:cubicBezTo>
                            <a:cubicBezTo>
                              <a:pt x="405" y="15762"/>
                              <a:pt x="405" y="15738"/>
                              <a:pt x="417" y="15738"/>
                            </a:cubicBezTo>
                            <a:cubicBezTo>
                              <a:pt x="439" y="15822"/>
                              <a:pt x="436" y="15931"/>
                              <a:pt x="428" y="16016"/>
                            </a:cubicBezTo>
                            <a:cubicBezTo>
                              <a:pt x="413" y="16004"/>
                              <a:pt x="401" y="16004"/>
                              <a:pt x="394" y="15991"/>
                            </a:cubicBezTo>
                            <a:cubicBezTo>
                              <a:pt x="394" y="15991"/>
                              <a:pt x="250" y="15810"/>
                              <a:pt x="220" y="15883"/>
                            </a:cubicBezTo>
                            <a:cubicBezTo>
                              <a:pt x="220" y="15883"/>
                              <a:pt x="125" y="15907"/>
                              <a:pt x="106" y="15883"/>
                            </a:cubicBezTo>
                            <a:cubicBezTo>
                              <a:pt x="106" y="15883"/>
                              <a:pt x="189" y="16560"/>
                              <a:pt x="299" y="16801"/>
                            </a:cubicBezTo>
                            <a:cubicBezTo>
                              <a:pt x="299" y="16801"/>
                              <a:pt x="348" y="17031"/>
                              <a:pt x="311" y="17091"/>
                            </a:cubicBezTo>
                            <a:cubicBezTo>
                              <a:pt x="311" y="17091"/>
                              <a:pt x="223" y="17321"/>
                              <a:pt x="223" y="17418"/>
                            </a:cubicBezTo>
                            <a:cubicBezTo>
                              <a:pt x="223" y="17418"/>
                              <a:pt x="186" y="17466"/>
                              <a:pt x="167" y="17478"/>
                            </a:cubicBezTo>
                            <a:cubicBezTo>
                              <a:pt x="167" y="17478"/>
                              <a:pt x="235" y="17539"/>
                              <a:pt x="242" y="17635"/>
                            </a:cubicBezTo>
                            <a:cubicBezTo>
                              <a:pt x="223" y="17635"/>
                              <a:pt x="201" y="17635"/>
                              <a:pt x="178" y="17647"/>
                            </a:cubicBezTo>
                            <a:cubicBezTo>
                              <a:pt x="151" y="17744"/>
                              <a:pt x="117" y="17817"/>
                              <a:pt x="87" y="17901"/>
                            </a:cubicBezTo>
                            <a:cubicBezTo>
                              <a:pt x="72" y="18143"/>
                              <a:pt x="61" y="18288"/>
                              <a:pt x="83" y="18494"/>
                            </a:cubicBezTo>
                            <a:cubicBezTo>
                              <a:pt x="148" y="18554"/>
                              <a:pt x="159" y="18747"/>
                              <a:pt x="201" y="18868"/>
                            </a:cubicBezTo>
                            <a:cubicBezTo>
                              <a:pt x="239" y="18772"/>
                              <a:pt x="284" y="18711"/>
                              <a:pt x="330" y="18639"/>
                            </a:cubicBezTo>
                            <a:cubicBezTo>
                              <a:pt x="330" y="18639"/>
                              <a:pt x="330" y="18651"/>
                              <a:pt x="330" y="18651"/>
                            </a:cubicBezTo>
                            <a:cubicBezTo>
                              <a:pt x="345" y="18675"/>
                              <a:pt x="345" y="18639"/>
                              <a:pt x="348" y="18602"/>
                            </a:cubicBezTo>
                            <a:cubicBezTo>
                              <a:pt x="352" y="18590"/>
                              <a:pt x="356" y="18590"/>
                              <a:pt x="360" y="18578"/>
                            </a:cubicBezTo>
                            <a:cubicBezTo>
                              <a:pt x="360" y="18578"/>
                              <a:pt x="360" y="18578"/>
                              <a:pt x="364" y="18578"/>
                            </a:cubicBezTo>
                            <a:cubicBezTo>
                              <a:pt x="352" y="18639"/>
                              <a:pt x="348" y="18735"/>
                              <a:pt x="326" y="18747"/>
                            </a:cubicBezTo>
                            <a:cubicBezTo>
                              <a:pt x="345" y="18832"/>
                              <a:pt x="333" y="19062"/>
                              <a:pt x="311" y="19122"/>
                            </a:cubicBezTo>
                            <a:cubicBezTo>
                              <a:pt x="307" y="19098"/>
                              <a:pt x="295" y="19086"/>
                              <a:pt x="284" y="19086"/>
                            </a:cubicBezTo>
                            <a:cubicBezTo>
                              <a:pt x="284" y="19098"/>
                              <a:pt x="284" y="19110"/>
                              <a:pt x="284" y="19122"/>
                            </a:cubicBezTo>
                            <a:cubicBezTo>
                              <a:pt x="250" y="19110"/>
                              <a:pt x="212" y="19110"/>
                              <a:pt x="182" y="19074"/>
                            </a:cubicBezTo>
                            <a:cubicBezTo>
                              <a:pt x="159" y="19050"/>
                              <a:pt x="144" y="18965"/>
                              <a:pt x="121" y="18941"/>
                            </a:cubicBezTo>
                            <a:cubicBezTo>
                              <a:pt x="76" y="18880"/>
                              <a:pt x="34" y="18880"/>
                              <a:pt x="0" y="18844"/>
                            </a:cubicBezTo>
                            <a:cubicBezTo>
                              <a:pt x="68" y="19050"/>
                              <a:pt x="174" y="19146"/>
                              <a:pt x="280" y="19243"/>
                            </a:cubicBezTo>
                            <a:cubicBezTo>
                              <a:pt x="276" y="19352"/>
                              <a:pt x="273" y="19473"/>
                              <a:pt x="269" y="19581"/>
                            </a:cubicBezTo>
                            <a:cubicBezTo>
                              <a:pt x="276" y="19581"/>
                              <a:pt x="284" y="19593"/>
                              <a:pt x="292" y="19606"/>
                            </a:cubicBezTo>
                            <a:cubicBezTo>
                              <a:pt x="326" y="19787"/>
                              <a:pt x="273" y="20017"/>
                              <a:pt x="269" y="20198"/>
                            </a:cubicBezTo>
                            <a:cubicBezTo>
                              <a:pt x="269" y="20210"/>
                              <a:pt x="269" y="20234"/>
                              <a:pt x="269" y="20246"/>
                            </a:cubicBezTo>
                            <a:cubicBezTo>
                              <a:pt x="280" y="20210"/>
                              <a:pt x="292" y="20174"/>
                              <a:pt x="307" y="20162"/>
                            </a:cubicBezTo>
                            <a:cubicBezTo>
                              <a:pt x="337" y="20198"/>
                              <a:pt x="314" y="20379"/>
                              <a:pt x="364" y="20367"/>
                            </a:cubicBezTo>
                            <a:cubicBezTo>
                              <a:pt x="360" y="20403"/>
                              <a:pt x="348" y="20476"/>
                              <a:pt x="360" y="20512"/>
                            </a:cubicBezTo>
                            <a:cubicBezTo>
                              <a:pt x="356" y="20573"/>
                              <a:pt x="345" y="20536"/>
                              <a:pt x="330" y="20524"/>
                            </a:cubicBezTo>
                            <a:cubicBezTo>
                              <a:pt x="337" y="20560"/>
                              <a:pt x="337" y="20681"/>
                              <a:pt x="314" y="20669"/>
                            </a:cubicBezTo>
                            <a:cubicBezTo>
                              <a:pt x="333" y="20742"/>
                              <a:pt x="345" y="20645"/>
                              <a:pt x="371" y="20693"/>
                            </a:cubicBezTo>
                            <a:cubicBezTo>
                              <a:pt x="371" y="20790"/>
                              <a:pt x="352" y="20802"/>
                              <a:pt x="345" y="20863"/>
                            </a:cubicBezTo>
                            <a:cubicBezTo>
                              <a:pt x="386" y="20851"/>
                              <a:pt x="367" y="20996"/>
                              <a:pt x="379" y="21068"/>
                            </a:cubicBezTo>
                            <a:cubicBezTo>
                              <a:pt x="345" y="21092"/>
                              <a:pt x="333" y="21092"/>
                              <a:pt x="314" y="21117"/>
                            </a:cubicBezTo>
                            <a:cubicBezTo>
                              <a:pt x="314" y="21129"/>
                              <a:pt x="314" y="21141"/>
                              <a:pt x="314" y="21153"/>
                            </a:cubicBezTo>
                            <a:cubicBezTo>
                              <a:pt x="337" y="21153"/>
                              <a:pt x="371" y="21153"/>
                              <a:pt x="386" y="21177"/>
                            </a:cubicBezTo>
                            <a:cubicBezTo>
                              <a:pt x="405" y="21177"/>
                              <a:pt x="375" y="21080"/>
                              <a:pt x="394" y="21068"/>
                            </a:cubicBezTo>
                            <a:cubicBezTo>
                              <a:pt x="417" y="21237"/>
                              <a:pt x="405" y="21443"/>
                              <a:pt x="375" y="21600"/>
                            </a:cubicBezTo>
                            <a:lnTo>
                              <a:pt x="405" y="21600"/>
                            </a:lnTo>
                            <a:cubicBezTo>
                              <a:pt x="413" y="21576"/>
                              <a:pt x="417" y="21527"/>
                              <a:pt x="420" y="21503"/>
                            </a:cubicBezTo>
                            <a:cubicBezTo>
                              <a:pt x="447" y="21491"/>
                              <a:pt x="458" y="21564"/>
                              <a:pt x="473" y="21600"/>
                            </a:cubicBezTo>
                            <a:lnTo>
                              <a:pt x="508" y="21600"/>
                            </a:lnTo>
                            <a:cubicBezTo>
                              <a:pt x="492" y="21564"/>
                              <a:pt x="481" y="21527"/>
                              <a:pt x="466" y="21491"/>
                            </a:cubicBezTo>
                            <a:cubicBezTo>
                              <a:pt x="477" y="21358"/>
                              <a:pt x="439" y="21358"/>
                              <a:pt x="432" y="21262"/>
                            </a:cubicBezTo>
                            <a:cubicBezTo>
                              <a:pt x="428" y="21201"/>
                              <a:pt x="447" y="21225"/>
                              <a:pt x="443" y="21177"/>
                            </a:cubicBezTo>
                            <a:cubicBezTo>
                              <a:pt x="420" y="21117"/>
                              <a:pt x="413" y="21020"/>
                              <a:pt x="409" y="20899"/>
                            </a:cubicBezTo>
                            <a:cubicBezTo>
                              <a:pt x="424" y="20887"/>
                              <a:pt x="447" y="20899"/>
                              <a:pt x="462" y="20838"/>
                            </a:cubicBezTo>
                            <a:cubicBezTo>
                              <a:pt x="447" y="20802"/>
                              <a:pt x="432" y="20778"/>
                              <a:pt x="413" y="20754"/>
                            </a:cubicBezTo>
                            <a:cubicBezTo>
                              <a:pt x="409" y="20718"/>
                              <a:pt x="413" y="20633"/>
                              <a:pt x="420" y="20597"/>
                            </a:cubicBezTo>
                            <a:cubicBezTo>
                              <a:pt x="420" y="20609"/>
                              <a:pt x="424" y="20621"/>
                              <a:pt x="424" y="20597"/>
                            </a:cubicBezTo>
                            <a:cubicBezTo>
                              <a:pt x="417" y="20585"/>
                              <a:pt x="409" y="20573"/>
                              <a:pt x="401" y="20560"/>
                            </a:cubicBezTo>
                            <a:cubicBezTo>
                              <a:pt x="405" y="20500"/>
                              <a:pt x="417" y="20488"/>
                              <a:pt x="428" y="20452"/>
                            </a:cubicBezTo>
                            <a:cubicBezTo>
                              <a:pt x="432" y="20307"/>
                              <a:pt x="401" y="20258"/>
                              <a:pt x="394" y="20137"/>
                            </a:cubicBezTo>
                            <a:cubicBezTo>
                              <a:pt x="413" y="20125"/>
                              <a:pt x="428" y="20113"/>
                              <a:pt x="439" y="20077"/>
                            </a:cubicBezTo>
                            <a:cubicBezTo>
                              <a:pt x="417" y="20077"/>
                              <a:pt x="439" y="19932"/>
                              <a:pt x="420" y="19932"/>
                            </a:cubicBezTo>
                            <a:cubicBezTo>
                              <a:pt x="420" y="19956"/>
                              <a:pt x="394" y="19908"/>
                              <a:pt x="375" y="19920"/>
                            </a:cubicBezTo>
                            <a:cubicBezTo>
                              <a:pt x="379" y="19835"/>
                              <a:pt x="409" y="19847"/>
                              <a:pt x="424" y="19799"/>
                            </a:cubicBezTo>
                            <a:cubicBezTo>
                              <a:pt x="439" y="19799"/>
                              <a:pt x="417" y="19896"/>
                              <a:pt x="432" y="19896"/>
                            </a:cubicBezTo>
                            <a:cubicBezTo>
                              <a:pt x="428" y="19835"/>
                              <a:pt x="439" y="19835"/>
                              <a:pt x="439" y="19787"/>
                            </a:cubicBezTo>
                            <a:cubicBezTo>
                              <a:pt x="454" y="19787"/>
                              <a:pt x="451" y="19823"/>
                              <a:pt x="466" y="19811"/>
                            </a:cubicBezTo>
                            <a:cubicBezTo>
                              <a:pt x="462" y="19726"/>
                              <a:pt x="504" y="19799"/>
                              <a:pt x="496" y="19690"/>
                            </a:cubicBezTo>
                            <a:cubicBezTo>
                              <a:pt x="466" y="19702"/>
                              <a:pt x="451" y="19763"/>
                              <a:pt x="417" y="19751"/>
                            </a:cubicBezTo>
                            <a:cubicBezTo>
                              <a:pt x="409" y="19654"/>
                              <a:pt x="420" y="19618"/>
                              <a:pt x="409" y="19533"/>
                            </a:cubicBezTo>
                            <a:cubicBezTo>
                              <a:pt x="432" y="19545"/>
                              <a:pt x="439" y="19509"/>
                              <a:pt x="443" y="19448"/>
                            </a:cubicBezTo>
                            <a:cubicBezTo>
                              <a:pt x="436" y="19364"/>
                              <a:pt x="420" y="19291"/>
                              <a:pt x="401" y="19243"/>
                            </a:cubicBezTo>
                            <a:cubicBezTo>
                              <a:pt x="447" y="19315"/>
                              <a:pt x="466" y="19183"/>
                              <a:pt x="485" y="19098"/>
                            </a:cubicBezTo>
                            <a:cubicBezTo>
                              <a:pt x="477" y="19050"/>
                              <a:pt x="466" y="19013"/>
                              <a:pt x="454" y="18977"/>
                            </a:cubicBezTo>
                            <a:cubicBezTo>
                              <a:pt x="477" y="18965"/>
                              <a:pt x="473" y="18868"/>
                              <a:pt x="496" y="18856"/>
                            </a:cubicBezTo>
                            <a:cubicBezTo>
                              <a:pt x="504" y="18880"/>
                              <a:pt x="508" y="18917"/>
                              <a:pt x="523" y="18917"/>
                            </a:cubicBezTo>
                            <a:cubicBezTo>
                              <a:pt x="534" y="18784"/>
                              <a:pt x="519" y="18772"/>
                              <a:pt x="519" y="18639"/>
                            </a:cubicBezTo>
                            <a:cubicBezTo>
                              <a:pt x="561" y="18627"/>
                              <a:pt x="557" y="18469"/>
                              <a:pt x="591" y="18433"/>
                            </a:cubicBezTo>
                            <a:cubicBezTo>
                              <a:pt x="651" y="18481"/>
                              <a:pt x="659" y="18445"/>
                              <a:pt x="716" y="18445"/>
                            </a:cubicBezTo>
                            <a:cubicBezTo>
                              <a:pt x="727" y="18518"/>
                              <a:pt x="720" y="18542"/>
                              <a:pt x="716" y="18639"/>
                            </a:cubicBezTo>
                            <a:cubicBezTo>
                              <a:pt x="727" y="18663"/>
                              <a:pt x="742" y="18663"/>
                              <a:pt x="742" y="18711"/>
                            </a:cubicBezTo>
                            <a:cubicBezTo>
                              <a:pt x="731" y="18747"/>
                              <a:pt x="708" y="18735"/>
                              <a:pt x="708" y="18796"/>
                            </a:cubicBezTo>
                            <a:cubicBezTo>
                              <a:pt x="739" y="18808"/>
                              <a:pt x="735" y="18917"/>
                              <a:pt x="742" y="18989"/>
                            </a:cubicBezTo>
                            <a:cubicBezTo>
                              <a:pt x="720" y="18965"/>
                              <a:pt x="697" y="19037"/>
                              <a:pt x="708" y="19050"/>
                            </a:cubicBezTo>
                            <a:cubicBezTo>
                              <a:pt x="746" y="19013"/>
                              <a:pt x="735" y="19098"/>
                              <a:pt x="769" y="19134"/>
                            </a:cubicBezTo>
                            <a:cubicBezTo>
                              <a:pt x="757" y="19267"/>
                              <a:pt x="792" y="19267"/>
                              <a:pt x="803" y="19340"/>
                            </a:cubicBezTo>
                            <a:cubicBezTo>
                              <a:pt x="784" y="19352"/>
                              <a:pt x="765" y="19279"/>
                              <a:pt x="757" y="19352"/>
                            </a:cubicBezTo>
                            <a:cubicBezTo>
                              <a:pt x="773" y="19352"/>
                              <a:pt x="780" y="19388"/>
                              <a:pt x="792" y="19436"/>
                            </a:cubicBezTo>
                            <a:cubicBezTo>
                              <a:pt x="701" y="19388"/>
                              <a:pt x="610" y="19352"/>
                              <a:pt x="515" y="19315"/>
                            </a:cubicBezTo>
                            <a:cubicBezTo>
                              <a:pt x="561" y="19497"/>
                              <a:pt x="716" y="19376"/>
                              <a:pt x="750" y="19593"/>
                            </a:cubicBezTo>
                            <a:cubicBezTo>
                              <a:pt x="682" y="19569"/>
                              <a:pt x="614" y="19545"/>
                              <a:pt x="614" y="19763"/>
                            </a:cubicBezTo>
                            <a:cubicBezTo>
                              <a:pt x="625" y="19920"/>
                              <a:pt x="693" y="19896"/>
                              <a:pt x="742" y="19944"/>
                            </a:cubicBezTo>
                            <a:cubicBezTo>
                              <a:pt x="765" y="20065"/>
                              <a:pt x="765" y="20174"/>
                              <a:pt x="765" y="20319"/>
                            </a:cubicBezTo>
                            <a:cubicBezTo>
                              <a:pt x="788" y="20355"/>
                              <a:pt x="814" y="20391"/>
                              <a:pt x="837" y="20440"/>
                            </a:cubicBezTo>
                            <a:cubicBezTo>
                              <a:pt x="829" y="20500"/>
                              <a:pt x="826" y="20548"/>
                              <a:pt x="845" y="20609"/>
                            </a:cubicBezTo>
                            <a:cubicBezTo>
                              <a:pt x="833" y="20609"/>
                              <a:pt x="829" y="20621"/>
                              <a:pt x="826" y="20645"/>
                            </a:cubicBezTo>
                            <a:cubicBezTo>
                              <a:pt x="848" y="20766"/>
                              <a:pt x="848" y="20887"/>
                              <a:pt x="841" y="21032"/>
                            </a:cubicBezTo>
                            <a:cubicBezTo>
                              <a:pt x="837" y="21044"/>
                              <a:pt x="829" y="21044"/>
                              <a:pt x="826" y="21056"/>
                            </a:cubicBezTo>
                            <a:cubicBezTo>
                              <a:pt x="788" y="21298"/>
                              <a:pt x="723" y="21443"/>
                              <a:pt x="659" y="21588"/>
                            </a:cubicBezTo>
                            <a:lnTo>
                              <a:pt x="932" y="21588"/>
                            </a:lnTo>
                            <a:cubicBezTo>
                              <a:pt x="947" y="21576"/>
                              <a:pt x="962" y="21576"/>
                              <a:pt x="973" y="21588"/>
                            </a:cubicBezTo>
                            <a:lnTo>
                              <a:pt x="1064" y="21588"/>
                            </a:lnTo>
                            <a:cubicBezTo>
                              <a:pt x="1064" y="21588"/>
                              <a:pt x="1064" y="21576"/>
                              <a:pt x="1064" y="21576"/>
                            </a:cubicBezTo>
                            <a:cubicBezTo>
                              <a:pt x="1083" y="21564"/>
                              <a:pt x="1102" y="21540"/>
                              <a:pt x="1121" y="21527"/>
                            </a:cubicBezTo>
                            <a:cubicBezTo>
                              <a:pt x="1129" y="21540"/>
                              <a:pt x="1136" y="21564"/>
                              <a:pt x="1140" y="21588"/>
                            </a:cubicBezTo>
                            <a:lnTo>
                              <a:pt x="2140" y="21588"/>
                            </a:lnTo>
                            <a:cubicBezTo>
                              <a:pt x="2132" y="21588"/>
                              <a:pt x="2125" y="21576"/>
                              <a:pt x="2117" y="21576"/>
                            </a:cubicBezTo>
                            <a:cubicBezTo>
                              <a:pt x="2140" y="21540"/>
                              <a:pt x="2166" y="21515"/>
                              <a:pt x="2208" y="21576"/>
                            </a:cubicBezTo>
                            <a:cubicBezTo>
                              <a:pt x="2208" y="21576"/>
                              <a:pt x="2208" y="21588"/>
                              <a:pt x="2208" y="21588"/>
                            </a:cubicBezTo>
                            <a:lnTo>
                              <a:pt x="2341" y="21588"/>
                            </a:lnTo>
                            <a:cubicBezTo>
                              <a:pt x="2337" y="21588"/>
                              <a:pt x="2333" y="21576"/>
                              <a:pt x="2329" y="21576"/>
                            </a:cubicBezTo>
                            <a:cubicBezTo>
                              <a:pt x="2360" y="21552"/>
                              <a:pt x="2386" y="21552"/>
                              <a:pt x="2416" y="21552"/>
                            </a:cubicBezTo>
                            <a:cubicBezTo>
                              <a:pt x="2413" y="21564"/>
                              <a:pt x="2413" y="21588"/>
                              <a:pt x="2409" y="21600"/>
                            </a:cubicBezTo>
                            <a:lnTo>
                              <a:pt x="2462" y="21600"/>
                            </a:lnTo>
                            <a:cubicBezTo>
                              <a:pt x="2458" y="21576"/>
                              <a:pt x="2454" y="21576"/>
                              <a:pt x="2439" y="21576"/>
                            </a:cubicBezTo>
                            <a:cubicBezTo>
                              <a:pt x="2439" y="21564"/>
                              <a:pt x="2439" y="21564"/>
                              <a:pt x="2439" y="21552"/>
                            </a:cubicBezTo>
                            <a:cubicBezTo>
                              <a:pt x="2447" y="21552"/>
                              <a:pt x="2458" y="21552"/>
                              <a:pt x="2466" y="21564"/>
                            </a:cubicBezTo>
                            <a:cubicBezTo>
                              <a:pt x="2466" y="21576"/>
                              <a:pt x="2466" y="21588"/>
                              <a:pt x="2462" y="21600"/>
                            </a:cubicBezTo>
                            <a:lnTo>
                              <a:pt x="3583" y="21600"/>
                            </a:lnTo>
                            <a:cubicBezTo>
                              <a:pt x="3579" y="21600"/>
                              <a:pt x="3579" y="21588"/>
                              <a:pt x="3575" y="21588"/>
                            </a:cubicBezTo>
                            <a:cubicBezTo>
                              <a:pt x="3575" y="21564"/>
                              <a:pt x="3575" y="21540"/>
                              <a:pt x="3575" y="21515"/>
                            </a:cubicBezTo>
                            <a:cubicBezTo>
                              <a:pt x="3583" y="21503"/>
                              <a:pt x="3594" y="21491"/>
                              <a:pt x="3602" y="21491"/>
                            </a:cubicBezTo>
                            <a:cubicBezTo>
                              <a:pt x="3602" y="21527"/>
                              <a:pt x="3606" y="21576"/>
                              <a:pt x="3602" y="21600"/>
                            </a:cubicBezTo>
                            <a:lnTo>
                              <a:pt x="3647" y="21600"/>
                            </a:lnTo>
                            <a:cubicBezTo>
                              <a:pt x="3644" y="21552"/>
                              <a:pt x="3640" y="21503"/>
                              <a:pt x="3636" y="21455"/>
                            </a:cubicBezTo>
                            <a:cubicBezTo>
                              <a:pt x="3662" y="21419"/>
                              <a:pt x="3693" y="21395"/>
                              <a:pt x="3719" y="21358"/>
                            </a:cubicBezTo>
                            <a:cubicBezTo>
                              <a:pt x="3738" y="21370"/>
                              <a:pt x="3757" y="21382"/>
                              <a:pt x="3780" y="21395"/>
                            </a:cubicBezTo>
                            <a:cubicBezTo>
                              <a:pt x="3776" y="21395"/>
                              <a:pt x="3776" y="21395"/>
                              <a:pt x="3772" y="21395"/>
                            </a:cubicBezTo>
                            <a:cubicBezTo>
                              <a:pt x="3757" y="21479"/>
                              <a:pt x="3734" y="21540"/>
                              <a:pt x="3708" y="21588"/>
                            </a:cubicBezTo>
                            <a:lnTo>
                              <a:pt x="3734" y="21588"/>
                            </a:lnTo>
                            <a:cubicBezTo>
                              <a:pt x="3780" y="21503"/>
                              <a:pt x="3825" y="21407"/>
                              <a:pt x="3909" y="21455"/>
                            </a:cubicBezTo>
                            <a:cubicBezTo>
                              <a:pt x="3909" y="21467"/>
                              <a:pt x="3912" y="21479"/>
                              <a:pt x="3912" y="21491"/>
                            </a:cubicBezTo>
                            <a:lnTo>
                              <a:pt x="3894" y="21491"/>
                            </a:lnTo>
                            <a:cubicBezTo>
                              <a:pt x="3890" y="21540"/>
                              <a:pt x="3894" y="21576"/>
                              <a:pt x="3901" y="21588"/>
                            </a:cubicBezTo>
                            <a:lnTo>
                              <a:pt x="3905" y="21588"/>
                            </a:lnTo>
                            <a:cubicBezTo>
                              <a:pt x="3909" y="21564"/>
                              <a:pt x="3912" y="21552"/>
                              <a:pt x="3912" y="21527"/>
                            </a:cubicBezTo>
                            <a:cubicBezTo>
                              <a:pt x="3916" y="21552"/>
                              <a:pt x="3916" y="21564"/>
                              <a:pt x="3924" y="21576"/>
                            </a:cubicBezTo>
                            <a:cubicBezTo>
                              <a:pt x="3931" y="21576"/>
                              <a:pt x="3939" y="21576"/>
                              <a:pt x="3943" y="21576"/>
                            </a:cubicBezTo>
                            <a:lnTo>
                              <a:pt x="4852" y="21576"/>
                            </a:lnTo>
                            <a:cubicBezTo>
                              <a:pt x="4848" y="21527"/>
                              <a:pt x="4837" y="21503"/>
                              <a:pt x="4833" y="21443"/>
                            </a:cubicBezTo>
                            <a:cubicBezTo>
                              <a:pt x="4833" y="21431"/>
                              <a:pt x="4833" y="21419"/>
                              <a:pt x="4833" y="21407"/>
                            </a:cubicBezTo>
                            <a:cubicBezTo>
                              <a:pt x="4840" y="21370"/>
                              <a:pt x="4856" y="21431"/>
                              <a:pt x="4867" y="21431"/>
                            </a:cubicBezTo>
                            <a:cubicBezTo>
                              <a:pt x="4863" y="21395"/>
                              <a:pt x="4844" y="21382"/>
                              <a:pt x="4833" y="21358"/>
                            </a:cubicBezTo>
                            <a:cubicBezTo>
                              <a:pt x="4833" y="21346"/>
                              <a:pt x="4833" y="21334"/>
                              <a:pt x="4833" y="21322"/>
                            </a:cubicBezTo>
                            <a:cubicBezTo>
                              <a:pt x="4833" y="21286"/>
                              <a:pt x="4833" y="21237"/>
                              <a:pt x="4833" y="21201"/>
                            </a:cubicBezTo>
                            <a:cubicBezTo>
                              <a:pt x="4874" y="21201"/>
                              <a:pt x="4916" y="21249"/>
                              <a:pt x="4958" y="21274"/>
                            </a:cubicBezTo>
                            <a:cubicBezTo>
                              <a:pt x="4969" y="21346"/>
                              <a:pt x="4950" y="21334"/>
                              <a:pt x="4950" y="21419"/>
                            </a:cubicBezTo>
                            <a:cubicBezTo>
                              <a:pt x="4965" y="21443"/>
                              <a:pt x="4965" y="21395"/>
                              <a:pt x="4981" y="21407"/>
                            </a:cubicBezTo>
                            <a:cubicBezTo>
                              <a:pt x="4992" y="21455"/>
                              <a:pt x="5003" y="21515"/>
                              <a:pt x="5015" y="21576"/>
                            </a:cubicBezTo>
                            <a:lnTo>
                              <a:pt x="5098" y="21576"/>
                            </a:lnTo>
                            <a:cubicBezTo>
                              <a:pt x="5098" y="21576"/>
                              <a:pt x="5098" y="21564"/>
                              <a:pt x="5094" y="21564"/>
                            </a:cubicBezTo>
                            <a:cubicBezTo>
                              <a:pt x="5102" y="21540"/>
                              <a:pt x="5121" y="21552"/>
                              <a:pt x="5117" y="21491"/>
                            </a:cubicBezTo>
                            <a:cubicBezTo>
                              <a:pt x="5026" y="21407"/>
                              <a:pt x="5045" y="21056"/>
                              <a:pt x="5121" y="20996"/>
                            </a:cubicBezTo>
                            <a:cubicBezTo>
                              <a:pt x="5140" y="21056"/>
                              <a:pt x="5155" y="21117"/>
                              <a:pt x="5170" y="21177"/>
                            </a:cubicBezTo>
                            <a:cubicBezTo>
                              <a:pt x="5159" y="21201"/>
                              <a:pt x="5151" y="21225"/>
                              <a:pt x="5140" y="21237"/>
                            </a:cubicBezTo>
                            <a:cubicBezTo>
                              <a:pt x="5166" y="21262"/>
                              <a:pt x="5174" y="21237"/>
                              <a:pt x="5185" y="21225"/>
                            </a:cubicBezTo>
                            <a:cubicBezTo>
                              <a:pt x="5208" y="21310"/>
                              <a:pt x="5231" y="21407"/>
                              <a:pt x="5246" y="21503"/>
                            </a:cubicBezTo>
                            <a:cubicBezTo>
                              <a:pt x="5249" y="21527"/>
                              <a:pt x="5253" y="21552"/>
                              <a:pt x="5257" y="21576"/>
                            </a:cubicBezTo>
                            <a:lnTo>
                              <a:pt x="5427" y="21576"/>
                            </a:lnTo>
                            <a:cubicBezTo>
                              <a:pt x="5439" y="21540"/>
                              <a:pt x="5450" y="21515"/>
                              <a:pt x="5462" y="21491"/>
                            </a:cubicBezTo>
                            <a:cubicBezTo>
                              <a:pt x="5473" y="21515"/>
                              <a:pt x="5477" y="21552"/>
                              <a:pt x="5488" y="21576"/>
                            </a:cubicBezTo>
                            <a:lnTo>
                              <a:pt x="5537" y="21576"/>
                            </a:lnTo>
                            <a:cubicBezTo>
                              <a:pt x="5545" y="21564"/>
                              <a:pt x="5549" y="21552"/>
                              <a:pt x="5556" y="21540"/>
                            </a:cubicBezTo>
                            <a:cubicBezTo>
                              <a:pt x="5556" y="21552"/>
                              <a:pt x="5560" y="21552"/>
                              <a:pt x="5564" y="21552"/>
                            </a:cubicBezTo>
                            <a:cubicBezTo>
                              <a:pt x="5564" y="21564"/>
                              <a:pt x="5560" y="21564"/>
                              <a:pt x="5560" y="21564"/>
                            </a:cubicBezTo>
                            <a:lnTo>
                              <a:pt x="5674" y="21564"/>
                            </a:lnTo>
                            <a:cubicBezTo>
                              <a:pt x="5677" y="21552"/>
                              <a:pt x="5677" y="21552"/>
                              <a:pt x="5681" y="21540"/>
                            </a:cubicBezTo>
                            <a:cubicBezTo>
                              <a:pt x="5681" y="21552"/>
                              <a:pt x="5685" y="21552"/>
                              <a:pt x="5685" y="21564"/>
                            </a:cubicBezTo>
                            <a:lnTo>
                              <a:pt x="5708" y="21564"/>
                            </a:lnTo>
                            <a:cubicBezTo>
                              <a:pt x="5704" y="21455"/>
                              <a:pt x="5700" y="21346"/>
                              <a:pt x="5700" y="21237"/>
                            </a:cubicBezTo>
                            <a:cubicBezTo>
                              <a:pt x="5700" y="21237"/>
                              <a:pt x="5700" y="21237"/>
                              <a:pt x="5700" y="21237"/>
                            </a:cubicBezTo>
                            <a:cubicBezTo>
                              <a:pt x="5704" y="21237"/>
                              <a:pt x="5704" y="21249"/>
                              <a:pt x="5708" y="21237"/>
                            </a:cubicBezTo>
                            <a:cubicBezTo>
                              <a:pt x="5708" y="21237"/>
                              <a:pt x="5708" y="21237"/>
                              <a:pt x="5708" y="21237"/>
                            </a:cubicBezTo>
                            <a:cubicBezTo>
                              <a:pt x="5738" y="21189"/>
                              <a:pt x="5768" y="21165"/>
                              <a:pt x="5802" y="21153"/>
                            </a:cubicBezTo>
                            <a:cubicBezTo>
                              <a:pt x="5814" y="21225"/>
                              <a:pt x="5791" y="21262"/>
                              <a:pt x="5783" y="21322"/>
                            </a:cubicBezTo>
                            <a:cubicBezTo>
                              <a:pt x="5806" y="21382"/>
                              <a:pt x="5806" y="21249"/>
                              <a:pt x="5829" y="21286"/>
                            </a:cubicBezTo>
                            <a:cubicBezTo>
                              <a:pt x="5825" y="21382"/>
                              <a:pt x="5825" y="21479"/>
                              <a:pt x="5829" y="21576"/>
                            </a:cubicBezTo>
                            <a:lnTo>
                              <a:pt x="5950" y="21576"/>
                            </a:lnTo>
                            <a:cubicBezTo>
                              <a:pt x="5954" y="21491"/>
                              <a:pt x="5961" y="21407"/>
                              <a:pt x="5980" y="21346"/>
                            </a:cubicBezTo>
                            <a:cubicBezTo>
                              <a:pt x="5999" y="21419"/>
                              <a:pt x="6011" y="21491"/>
                              <a:pt x="6015" y="21576"/>
                            </a:cubicBezTo>
                            <a:lnTo>
                              <a:pt x="8556" y="21576"/>
                            </a:lnTo>
                            <a:cubicBezTo>
                              <a:pt x="8560" y="21564"/>
                              <a:pt x="8560" y="21564"/>
                              <a:pt x="8563" y="21552"/>
                            </a:cubicBezTo>
                            <a:cubicBezTo>
                              <a:pt x="8563" y="21564"/>
                              <a:pt x="8563" y="21564"/>
                              <a:pt x="8563" y="21576"/>
                            </a:cubicBezTo>
                            <a:lnTo>
                              <a:pt x="8582" y="21576"/>
                            </a:lnTo>
                            <a:cubicBezTo>
                              <a:pt x="8582" y="21552"/>
                              <a:pt x="8582" y="21540"/>
                              <a:pt x="8582" y="21515"/>
                            </a:cubicBezTo>
                            <a:cubicBezTo>
                              <a:pt x="8586" y="21540"/>
                              <a:pt x="8586" y="21552"/>
                              <a:pt x="8590" y="21576"/>
                            </a:cubicBezTo>
                            <a:lnTo>
                              <a:pt x="11851" y="21576"/>
                            </a:lnTo>
                            <a:cubicBezTo>
                              <a:pt x="11851" y="21564"/>
                              <a:pt x="11855" y="21552"/>
                              <a:pt x="11855" y="21540"/>
                            </a:cubicBezTo>
                            <a:cubicBezTo>
                              <a:pt x="11855" y="21552"/>
                              <a:pt x="11855" y="21564"/>
                              <a:pt x="11855" y="21576"/>
                            </a:cubicBezTo>
                            <a:lnTo>
                              <a:pt x="11896" y="21576"/>
                            </a:lnTo>
                            <a:cubicBezTo>
                              <a:pt x="11900" y="21515"/>
                              <a:pt x="11893" y="21431"/>
                              <a:pt x="11866" y="21431"/>
                            </a:cubicBezTo>
                            <a:cubicBezTo>
                              <a:pt x="11874" y="21370"/>
                              <a:pt x="11881" y="21298"/>
                              <a:pt x="11893" y="21249"/>
                            </a:cubicBezTo>
                            <a:cubicBezTo>
                              <a:pt x="11923" y="21201"/>
                              <a:pt x="11953" y="21177"/>
                              <a:pt x="11991" y="21165"/>
                            </a:cubicBezTo>
                            <a:cubicBezTo>
                              <a:pt x="12040" y="21225"/>
                              <a:pt x="12052" y="21395"/>
                              <a:pt x="12052" y="21576"/>
                            </a:cubicBezTo>
                            <a:lnTo>
                              <a:pt x="21486" y="21576"/>
                            </a:lnTo>
                            <a:cubicBezTo>
                              <a:pt x="21467" y="21407"/>
                              <a:pt x="21430" y="21213"/>
                              <a:pt x="21464" y="20984"/>
                            </a:cubicBezTo>
                            <a:close/>
                            <a:moveTo>
                              <a:pt x="663" y="17780"/>
                            </a:moveTo>
                            <a:cubicBezTo>
                              <a:pt x="674" y="17792"/>
                              <a:pt x="686" y="17841"/>
                              <a:pt x="689" y="17950"/>
                            </a:cubicBezTo>
                            <a:cubicBezTo>
                              <a:pt x="689" y="17950"/>
                              <a:pt x="693" y="17962"/>
                              <a:pt x="697" y="17986"/>
                            </a:cubicBezTo>
                            <a:cubicBezTo>
                              <a:pt x="682" y="17938"/>
                              <a:pt x="667" y="17889"/>
                              <a:pt x="655" y="17841"/>
                            </a:cubicBezTo>
                            <a:cubicBezTo>
                              <a:pt x="659" y="17829"/>
                              <a:pt x="663" y="17805"/>
                              <a:pt x="663" y="17780"/>
                            </a:cubicBezTo>
                            <a:close/>
                            <a:moveTo>
                              <a:pt x="610" y="18179"/>
                            </a:moveTo>
                            <a:cubicBezTo>
                              <a:pt x="617" y="18131"/>
                              <a:pt x="602" y="18095"/>
                              <a:pt x="625" y="18034"/>
                            </a:cubicBezTo>
                            <a:cubicBezTo>
                              <a:pt x="610" y="18083"/>
                              <a:pt x="629" y="18228"/>
                              <a:pt x="610" y="18179"/>
                            </a:cubicBezTo>
                            <a:close/>
                            <a:moveTo>
                              <a:pt x="689" y="18397"/>
                            </a:moveTo>
                            <a:cubicBezTo>
                              <a:pt x="693" y="18276"/>
                              <a:pt x="648" y="18385"/>
                              <a:pt x="621" y="18349"/>
                            </a:cubicBezTo>
                            <a:cubicBezTo>
                              <a:pt x="633" y="18167"/>
                              <a:pt x="644" y="18058"/>
                              <a:pt x="636" y="17913"/>
                            </a:cubicBezTo>
                            <a:cubicBezTo>
                              <a:pt x="663" y="17974"/>
                              <a:pt x="689" y="18034"/>
                              <a:pt x="712" y="18107"/>
                            </a:cubicBezTo>
                            <a:cubicBezTo>
                              <a:pt x="712" y="18107"/>
                              <a:pt x="712" y="18107"/>
                              <a:pt x="712" y="18107"/>
                            </a:cubicBezTo>
                            <a:cubicBezTo>
                              <a:pt x="723" y="18179"/>
                              <a:pt x="735" y="18264"/>
                              <a:pt x="750" y="18349"/>
                            </a:cubicBezTo>
                            <a:cubicBezTo>
                              <a:pt x="735" y="18373"/>
                              <a:pt x="723" y="18433"/>
                              <a:pt x="689" y="18397"/>
                            </a:cubicBezTo>
                            <a:close/>
                            <a:moveTo>
                              <a:pt x="954" y="20838"/>
                            </a:moveTo>
                            <a:cubicBezTo>
                              <a:pt x="943" y="20778"/>
                              <a:pt x="939" y="20693"/>
                              <a:pt x="939" y="20621"/>
                            </a:cubicBezTo>
                            <a:cubicBezTo>
                              <a:pt x="954" y="20633"/>
                              <a:pt x="962" y="20645"/>
                              <a:pt x="973" y="20693"/>
                            </a:cubicBezTo>
                            <a:cubicBezTo>
                              <a:pt x="966" y="20754"/>
                              <a:pt x="962" y="20802"/>
                              <a:pt x="954" y="20838"/>
                            </a:cubicBezTo>
                            <a:close/>
                            <a:moveTo>
                              <a:pt x="1007" y="21527"/>
                            </a:moveTo>
                            <a:cubicBezTo>
                              <a:pt x="1030" y="21503"/>
                              <a:pt x="1053" y="21491"/>
                              <a:pt x="1076" y="21491"/>
                            </a:cubicBezTo>
                            <a:cubicBezTo>
                              <a:pt x="1053" y="21515"/>
                              <a:pt x="1030" y="21527"/>
                              <a:pt x="1007" y="21527"/>
                            </a:cubicBezTo>
                            <a:close/>
                            <a:moveTo>
                              <a:pt x="2307" y="17116"/>
                            </a:moveTo>
                            <a:cubicBezTo>
                              <a:pt x="2307" y="17116"/>
                              <a:pt x="2386" y="16983"/>
                              <a:pt x="2488" y="16801"/>
                            </a:cubicBezTo>
                            <a:cubicBezTo>
                              <a:pt x="2496" y="16862"/>
                              <a:pt x="2504" y="16922"/>
                              <a:pt x="2507" y="16971"/>
                            </a:cubicBezTo>
                            <a:cubicBezTo>
                              <a:pt x="2424" y="17116"/>
                              <a:pt x="2363" y="17333"/>
                              <a:pt x="2307" y="17563"/>
                            </a:cubicBezTo>
                            <a:cubicBezTo>
                              <a:pt x="2307" y="17563"/>
                              <a:pt x="2303" y="17563"/>
                              <a:pt x="2303" y="17551"/>
                            </a:cubicBezTo>
                            <a:cubicBezTo>
                              <a:pt x="2295" y="17647"/>
                              <a:pt x="2261" y="17599"/>
                              <a:pt x="2242" y="17551"/>
                            </a:cubicBezTo>
                            <a:cubicBezTo>
                              <a:pt x="2250" y="17382"/>
                              <a:pt x="2269" y="17212"/>
                              <a:pt x="2307" y="17116"/>
                            </a:cubicBezTo>
                            <a:close/>
                            <a:moveTo>
                              <a:pt x="2375" y="17865"/>
                            </a:moveTo>
                            <a:cubicBezTo>
                              <a:pt x="2386" y="17889"/>
                              <a:pt x="2397" y="17913"/>
                              <a:pt x="2409" y="17938"/>
                            </a:cubicBezTo>
                            <a:cubicBezTo>
                              <a:pt x="2401" y="17962"/>
                              <a:pt x="2390" y="17974"/>
                              <a:pt x="2375" y="17974"/>
                            </a:cubicBezTo>
                            <a:cubicBezTo>
                              <a:pt x="2356" y="17974"/>
                              <a:pt x="2341" y="17938"/>
                              <a:pt x="2329" y="17889"/>
                            </a:cubicBezTo>
                            <a:cubicBezTo>
                              <a:pt x="2341" y="17877"/>
                              <a:pt x="2356" y="17877"/>
                              <a:pt x="2371" y="17877"/>
                            </a:cubicBezTo>
                            <a:cubicBezTo>
                              <a:pt x="2371" y="17877"/>
                              <a:pt x="2375" y="17877"/>
                              <a:pt x="2375" y="17865"/>
                            </a:cubicBezTo>
                            <a:close/>
                            <a:moveTo>
                              <a:pt x="2280" y="17998"/>
                            </a:moveTo>
                            <a:cubicBezTo>
                              <a:pt x="2288" y="18022"/>
                              <a:pt x="2295" y="18058"/>
                              <a:pt x="2303" y="18083"/>
                            </a:cubicBezTo>
                            <a:cubicBezTo>
                              <a:pt x="2265" y="18300"/>
                              <a:pt x="2318" y="18469"/>
                              <a:pt x="2276" y="18699"/>
                            </a:cubicBezTo>
                            <a:cubicBezTo>
                              <a:pt x="2272" y="18699"/>
                              <a:pt x="2272" y="18699"/>
                              <a:pt x="2272" y="18699"/>
                            </a:cubicBezTo>
                            <a:cubicBezTo>
                              <a:pt x="2269" y="18481"/>
                              <a:pt x="2265" y="18276"/>
                              <a:pt x="2254" y="18131"/>
                            </a:cubicBezTo>
                            <a:cubicBezTo>
                              <a:pt x="2257" y="18070"/>
                              <a:pt x="2269" y="18034"/>
                              <a:pt x="2280" y="17998"/>
                            </a:cubicBezTo>
                            <a:close/>
                            <a:moveTo>
                              <a:pt x="2401" y="20718"/>
                            </a:moveTo>
                            <a:cubicBezTo>
                              <a:pt x="2382" y="20645"/>
                              <a:pt x="2360" y="20524"/>
                              <a:pt x="2371" y="20428"/>
                            </a:cubicBezTo>
                            <a:cubicBezTo>
                              <a:pt x="2379" y="20367"/>
                              <a:pt x="2413" y="20391"/>
                              <a:pt x="2405" y="20258"/>
                            </a:cubicBezTo>
                            <a:cubicBezTo>
                              <a:pt x="2344" y="20222"/>
                              <a:pt x="2235" y="20295"/>
                              <a:pt x="2269" y="20004"/>
                            </a:cubicBezTo>
                            <a:cubicBezTo>
                              <a:pt x="2272" y="19992"/>
                              <a:pt x="2276" y="19980"/>
                              <a:pt x="2280" y="19968"/>
                            </a:cubicBezTo>
                            <a:cubicBezTo>
                              <a:pt x="2307" y="20004"/>
                              <a:pt x="2333" y="20029"/>
                              <a:pt x="2371" y="20053"/>
                            </a:cubicBezTo>
                            <a:cubicBezTo>
                              <a:pt x="2413" y="20210"/>
                              <a:pt x="2420" y="20355"/>
                              <a:pt x="2462" y="20488"/>
                            </a:cubicBezTo>
                            <a:cubicBezTo>
                              <a:pt x="2451" y="20597"/>
                              <a:pt x="2428" y="20669"/>
                              <a:pt x="2401" y="20718"/>
                            </a:cubicBezTo>
                            <a:close/>
                            <a:moveTo>
                              <a:pt x="2466" y="20887"/>
                            </a:moveTo>
                            <a:cubicBezTo>
                              <a:pt x="2466" y="20875"/>
                              <a:pt x="2462" y="20875"/>
                              <a:pt x="2466" y="20887"/>
                            </a:cubicBezTo>
                            <a:cubicBezTo>
                              <a:pt x="2466" y="20875"/>
                              <a:pt x="2469" y="20875"/>
                              <a:pt x="2469" y="20875"/>
                            </a:cubicBezTo>
                            <a:cubicBezTo>
                              <a:pt x="2466" y="20875"/>
                              <a:pt x="2466" y="20875"/>
                              <a:pt x="2466" y="20887"/>
                            </a:cubicBezTo>
                            <a:close/>
                            <a:moveTo>
                              <a:pt x="2469" y="17635"/>
                            </a:moveTo>
                            <a:cubicBezTo>
                              <a:pt x="2451" y="17720"/>
                              <a:pt x="2439" y="17829"/>
                              <a:pt x="2420" y="17901"/>
                            </a:cubicBezTo>
                            <a:cubicBezTo>
                              <a:pt x="2409" y="17865"/>
                              <a:pt x="2394" y="17829"/>
                              <a:pt x="2382" y="17805"/>
                            </a:cubicBezTo>
                            <a:cubicBezTo>
                              <a:pt x="2416" y="17551"/>
                              <a:pt x="2492" y="17394"/>
                              <a:pt x="2538" y="17188"/>
                            </a:cubicBezTo>
                            <a:cubicBezTo>
                              <a:pt x="2549" y="17285"/>
                              <a:pt x="2564" y="17369"/>
                              <a:pt x="2575" y="17454"/>
                            </a:cubicBezTo>
                            <a:cubicBezTo>
                              <a:pt x="2553" y="17551"/>
                              <a:pt x="2519" y="17611"/>
                              <a:pt x="2469" y="17635"/>
                            </a:cubicBezTo>
                            <a:close/>
                            <a:moveTo>
                              <a:pt x="3223" y="13804"/>
                            </a:moveTo>
                            <a:cubicBezTo>
                              <a:pt x="3223" y="13804"/>
                              <a:pt x="3216" y="13840"/>
                              <a:pt x="3204" y="13900"/>
                            </a:cubicBezTo>
                            <a:cubicBezTo>
                              <a:pt x="3200" y="13925"/>
                              <a:pt x="3178" y="13961"/>
                              <a:pt x="3151" y="13997"/>
                            </a:cubicBezTo>
                            <a:cubicBezTo>
                              <a:pt x="3159" y="13937"/>
                              <a:pt x="3163" y="13876"/>
                              <a:pt x="3174" y="13816"/>
                            </a:cubicBezTo>
                            <a:cubicBezTo>
                              <a:pt x="3185" y="13743"/>
                              <a:pt x="3193" y="13659"/>
                              <a:pt x="3204" y="13586"/>
                            </a:cubicBezTo>
                            <a:cubicBezTo>
                              <a:pt x="3204" y="13586"/>
                              <a:pt x="3204" y="13574"/>
                              <a:pt x="3204" y="13574"/>
                            </a:cubicBezTo>
                            <a:cubicBezTo>
                              <a:pt x="3204" y="13574"/>
                              <a:pt x="3204" y="13574"/>
                              <a:pt x="3208" y="13586"/>
                            </a:cubicBezTo>
                            <a:cubicBezTo>
                              <a:pt x="3227" y="13610"/>
                              <a:pt x="3223" y="13804"/>
                              <a:pt x="3223" y="13804"/>
                            </a:cubicBezTo>
                            <a:close/>
                            <a:moveTo>
                              <a:pt x="3962" y="18046"/>
                            </a:moveTo>
                            <a:cubicBezTo>
                              <a:pt x="3977" y="18070"/>
                              <a:pt x="3992" y="18095"/>
                              <a:pt x="3996" y="18143"/>
                            </a:cubicBezTo>
                            <a:cubicBezTo>
                              <a:pt x="3973" y="18131"/>
                              <a:pt x="3947" y="18131"/>
                              <a:pt x="3928" y="18131"/>
                            </a:cubicBezTo>
                            <a:cubicBezTo>
                              <a:pt x="3939" y="18095"/>
                              <a:pt x="3950" y="18070"/>
                              <a:pt x="3962" y="18046"/>
                            </a:cubicBezTo>
                            <a:close/>
                            <a:moveTo>
                              <a:pt x="3787" y="18457"/>
                            </a:moveTo>
                            <a:cubicBezTo>
                              <a:pt x="3787" y="18445"/>
                              <a:pt x="3787" y="18445"/>
                              <a:pt x="3787" y="18433"/>
                            </a:cubicBezTo>
                            <a:cubicBezTo>
                              <a:pt x="3814" y="18385"/>
                              <a:pt x="3837" y="18324"/>
                              <a:pt x="3859" y="18276"/>
                            </a:cubicBezTo>
                            <a:cubicBezTo>
                              <a:pt x="3859" y="18288"/>
                              <a:pt x="3859" y="18300"/>
                              <a:pt x="3859" y="18300"/>
                            </a:cubicBezTo>
                            <a:cubicBezTo>
                              <a:pt x="3867" y="18445"/>
                              <a:pt x="3931" y="18433"/>
                              <a:pt x="3981" y="18469"/>
                            </a:cubicBezTo>
                            <a:cubicBezTo>
                              <a:pt x="3977" y="18494"/>
                              <a:pt x="3988" y="18518"/>
                              <a:pt x="3977" y="18518"/>
                            </a:cubicBezTo>
                            <a:cubicBezTo>
                              <a:pt x="3935" y="18349"/>
                              <a:pt x="3841" y="18687"/>
                              <a:pt x="3791" y="18494"/>
                            </a:cubicBezTo>
                            <a:cubicBezTo>
                              <a:pt x="3803" y="18494"/>
                              <a:pt x="3806" y="18481"/>
                              <a:pt x="3810" y="18457"/>
                            </a:cubicBezTo>
                            <a:cubicBezTo>
                              <a:pt x="3803" y="18469"/>
                              <a:pt x="3799" y="18445"/>
                              <a:pt x="3787" y="18457"/>
                            </a:cubicBezTo>
                            <a:close/>
                            <a:moveTo>
                              <a:pt x="3905" y="19086"/>
                            </a:moveTo>
                            <a:cubicBezTo>
                              <a:pt x="3875" y="19050"/>
                              <a:pt x="3852" y="18989"/>
                              <a:pt x="3841" y="18929"/>
                            </a:cubicBezTo>
                            <a:cubicBezTo>
                              <a:pt x="3841" y="18856"/>
                              <a:pt x="3863" y="18868"/>
                              <a:pt x="3871" y="18820"/>
                            </a:cubicBezTo>
                            <a:cubicBezTo>
                              <a:pt x="3897" y="18917"/>
                              <a:pt x="3912" y="18989"/>
                              <a:pt x="3905" y="19086"/>
                            </a:cubicBezTo>
                            <a:close/>
                            <a:moveTo>
                              <a:pt x="3905" y="20826"/>
                            </a:moveTo>
                            <a:cubicBezTo>
                              <a:pt x="3905" y="20838"/>
                              <a:pt x="3905" y="20851"/>
                              <a:pt x="3905" y="20863"/>
                            </a:cubicBezTo>
                            <a:cubicBezTo>
                              <a:pt x="3886" y="20875"/>
                              <a:pt x="3871" y="20887"/>
                              <a:pt x="3852" y="20911"/>
                            </a:cubicBezTo>
                            <a:cubicBezTo>
                              <a:pt x="3856" y="20863"/>
                              <a:pt x="3863" y="20814"/>
                              <a:pt x="3871" y="20778"/>
                            </a:cubicBezTo>
                            <a:cubicBezTo>
                              <a:pt x="3890" y="20778"/>
                              <a:pt x="3894" y="20814"/>
                              <a:pt x="3905" y="20826"/>
                            </a:cubicBezTo>
                            <a:close/>
                            <a:moveTo>
                              <a:pt x="3871" y="21407"/>
                            </a:moveTo>
                            <a:cubicBezTo>
                              <a:pt x="3852" y="21395"/>
                              <a:pt x="3833" y="21395"/>
                              <a:pt x="3810" y="21395"/>
                            </a:cubicBezTo>
                            <a:cubicBezTo>
                              <a:pt x="3818" y="21346"/>
                              <a:pt x="3825" y="21286"/>
                              <a:pt x="3829" y="21225"/>
                            </a:cubicBezTo>
                            <a:cubicBezTo>
                              <a:pt x="3848" y="21201"/>
                              <a:pt x="3863" y="21165"/>
                              <a:pt x="3882" y="21141"/>
                            </a:cubicBezTo>
                            <a:cubicBezTo>
                              <a:pt x="3890" y="21237"/>
                              <a:pt x="3894" y="21358"/>
                              <a:pt x="3871" y="21407"/>
                            </a:cubicBezTo>
                            <a:close/>
                            <a:moveTo>
                              <a:pt x="3897" y="21419"/>
                            </a:moveTo>
                            <a:cubicBezTo>
                              <a:pt x="3901" y="21419"/>
                              <a:pt x="3901" y="21407"/>
                              <a:pt x="3901" y="21407"/>
                            </a:cubicBezTo>
                            <a:cubicBezTo>
                              <a:pt x="3905" y="21419"/>
                              <a:pt x="3909" y="21419"/>
                              <a:pt x="3909" y="21431"/>
                            </a:cubicBezTo>
                            <a:cubicBezTo>
                              <a:pt x="3905" y="21431"/>
                              <a:pt x="3901" y="21419"/>
                              <a:pt x="3897" y="21419"/>
                            </a:cubicBezTo>
                            <a:close/>
                            <a:moveTo>
                              <a:pt x="3928" y="19110"/>
                            </a:moveTo>
                            <a:cubicBezTo>
                              <a:pt x="3931" y="19098"/>
                              <a:pt x="3931" y="19098"/>
                              <a:pt x="3935" y="19086"/>
                            </a:cubicBezTo>
                            <a:cubicBezTo>
                              <a:pt x="3935" y="19050"/>
                              <a:pt x="3909" y="19074"/>
                              <a:pt x="3912" y="19025"/>
                            </a:cubicBezTo>
                            <a:cubicBezTo>
                              <a:pt x="3962" y="19025"/>
                              <a:pt x="3988" y="19086"/>
                              <a:pt x="4007" y="19170"/>
                            </a:cubicBezTo>
                            <a:cubicBezTo>
                              <a:pt x="3977" y="19158"/>
                              <a:pt x="3950" y="19134"/>
                              <a:pt x="3928" y="19110"/>
                            </a:cubicBezTo>
                            <a:close/>
                            <a:moveTo>
                              <a:pt x="4113" y="19158"/>
                            </a:moveTo>
                            <a:cubicBezTo>
                              <a:pt x="4090" y="19134"/>
                              <a:pt x="4049" y="19074"/>
                              <a:pt x="4022" y="19122"/>
                            </a:cubicBezTo>
                            <a:cubicBezTo>
                              <a:pt x="4015" y="18965"/>
                              <a:pt x="3920" y="18989"/>
                              <a:pt x="3931" y="18832"/>
                            </a:cubicBezTo>
                            <a:lnTo>
                              <a:pt x="3905" y="18820"/>
                            </a:lnTo>
                            <a:cubicBezTo>
                              <a:pt x="3901" y="18772"/>
                              <a:pt x="3894" y="18735"/>
                              <a:pt x="3897" y="18675"/>
                            </a:cubicBezTo>
                            <a:cubicBezTo>
                              <a:pt x="3939" y="18723"/>
                              <a:pt x="3947" y="18530"/>
                              <a:pt x="3969" y="18566"/>
                            </a:cubicBezTo>
                            <a:cubicBezTo>
                              <a:pt x="3962" y="18554"/>
                              <a:pt x="3950" y="18614"/>
                              <a:pt x="3962" y="18614"/>
                            </a:cubicBezTo>
                            <a:cubicBezTo>
                              <a:pt x="3962" y="18554"/>
                              <a:pt x="3984" y="18554"/>
                              <a:pt x="4000" y="18542"/>
                            </a:cubicBezTo>
                            <a:cubicBezTo>
                              <a:pt x="4000" y="18542"/>
                              <a:pt x="4000" y="18542"/>
                              <a:pt x="4000" y="18542"/>
                            </a:cubicBezTo>
                            <a:cubicBezTo>
                              <a:pt x="3984" y="18590"/>
                              <a:pt x="3973" y="18651"/>
                              <a:pt x="3962" y="18699"/>
                            </a:cubicBezTo>
                            <a:cubicBezTo>
                              <a:pt x="3977" y="18675"/>
                              <a:pt x="3992" y="18639"/>
                              <a:pt x="4007" y="18602"/>
                            </a:cubicBezTo>
                            <a:cubicBezTo>
                              <a:pt x="4015" y="18687"/>
                              <a:pt x="4015" y="18772"/>
                              <a:pt x="4015" y="18868"/>
                            </a:cubicBezTo>
                            <a:cubicBezTo>
                              <a:pt x="4030" y="18892"/>
                              <a:pt x="4049" y="18917"/>
                              <a:pt x="4064" y="18941"/>
                            </a:cubicBezTo>
                            <a:cubicBezTo>
                              <a:pt x="4072" y="18965"/>
                              <a:pt x="4083" y="18989"/>
                              <a:pt x="4094" y="19001"/>
                            </a:cubicBezTo>
                            <a:cubicBezTo>
                              <a:pt x="4106" y="19037"/>
                              <a:pt x="4113" y="19074"/>
                              <a:pt x="4109" y="19134"/>
                            </a:cubicBezTo>
                            <a:cubicBezTo>
                              <a:pt x="4113" y="19134"/>
                              <a:pt x="4117" y="19134"/>
                              <a:pt x="4117" y="19134"/>
                            </a:cubicBezTo>
                            <a:cubicBezTo>
                              <a:pt x="4117" y="19146"/>
                              <a:pt x="4113" y="19158"/>
                              <a:pt x="4113" y="19158"/>
                            </a:cubicBezTo>
                            <a:close/>
                            <a:moveTo>
                              <a:pt x="4060" y="18010"/>
                            </a:moveTo>
                            <a:cubicBezTo>
                              <a:pt x="4037" y="17998"/>
                              <a:pt x="4015" y="17986"/>
                              <a:pt x="3988" y="17974"/>
                            </a:cubicBezTo>
                            <a:cubicBezTo>
                              <a:pt x="4053" y="17805"/>
                              <a:pt x="4113" y="17635"/>
                              <a:pt x="4162" y="17478"/>
                            </a:cubicBezTo>
                            <a:cubicBezTo>
                              <a:pt x="4189" y="17527"/>
                              <a:pt x="4212" y="17587"/>
                              <a:pt x="4219" y="17672"/>
                            </a:cubicBezTo>
                            <a:cubicBezTo>
                              <a:pt x="4170" y="17768"/>
                              <a:pt x="4125" y="17925"/>
                              <a:pt x="4060" y="18010"/>
                            </a:cubicBezTo>
                            <a:close/>
                            <a:moveTo>
                              <a:pt x="4181" y="17418"/>
                            </a:moveTo>
                            <a:cubicBezTo>
                              <a:pt x="4193" y="17394"/>
                              <a:pt x="4200" y="17357"/>
                              <a:pt x="4208" y="17333"/>
                            </a:cubicBezTo>
                            <a:cubicBezTo>
                              <a:pt x="4215" y="17369"/>
                              <a:pt x="4223" y="17406"/>
                              <a:pt x="4227" y="17442"/>
                            </a:cubicBezTo>
                            <a:cubicBezTo>
                              <a:pt x="4212" y="17454"/>
                              <a:pt x="4197" y="17442"/>
                              <a:pt x="4181" y="17418"/>
                            </a:cubicBezTo>
                            <a:close/>
                            <a:moveTo>
                              <a:pt x="4545" y="14722"/>
                            </a:moveTo>
                            <a:cubicBezTo>
                              <a:pt x="4518" y="14505"/>
                              <a:pt x="4511" y="14251"/>
                              <a:pt x="4465" y="14082"/>
                            </a:cubicBezTo>
                            <a:cubicBezTo>
                              <a:pt x="4484" y="14456"/>
                              <a:pt x="4537" y="15037"/>
                              <a:pt x="4602" y="15278"/>
                            </a:cubicBezTo>
                            <a:cubicBezTo>
                              <a:pt x="4602" y="15290"/>
                              <a:pt x="4598" y="15303"/>
                              <a:pt x="4598" y="15315"/>
                            </a:cubicBezTo>
                            <a:cubicBezTo>
                              <a:pt x="4579" y="15339"/>
                              <a:pt x="4560" y="15375"/>
                              <a:pt x="4530" y="15375"/>
                            </a:cubicBezTo>
                            <a:cubicBezTo>
                              <a:pt x="4522" y="15327"/>
                              <a:pt x="4507" y="15339"/>
                              <a:pt x="4530" y="15290"/>
                            </a:cubicBezTo>
                            <a:cubicBezTo>
                              <a:pt x="4511" y="15266"/>
                              <a:pt x="4500" y="15290"/>
                              <a:pt x="4492" y="15327"/>
                            </a:cubicBezTo>
                            <a:cubicBezTo>
                              <a:pt x="4477" y="15266"/>
                              <a:pt x="4481" y="15157"/>
                              <a:pt x="4447" y="15157"/>
                            </a:cubicBezTo>
                            <a:cubicBezTo>
                              <a:pt x="4447" y="15206"/>
                              <a:pt x="4443" y="15254"/>
                              <a:pt x="4443" y="15303"/>
                            </a:cubicBezTo>
                            <a:cubicBezTo>
                              <a:pt x="4443" y="15303"/>
                              <a:pt x="4443" y="15303"/>
                              <a:pt x="4443" y="15303"/>
                            </a:cubicBezTo>
                            <a:cubicBezTo>
                              <a:pt x="4431" y="15315"/>
                              <a:pt x="4424" y="15339"/>
                              <a:pt x="4420" y="15351"/>
                            </a:cubicBezTo>
                            <a:cubicBezTo>
                              <a:pt x="4420" y="15351"/>
                              <a:pt x="4420" y="15351"/>
                              <a:pt x="4420" y="15351"/>
                            </a:cubicBezTo>
                            <a:cubicBezTo>
                              <a:pt x="4420" y="15351"/>
                              <a:pt x="4420" y="15351"/>
                              <a:pt x="4420" y="15351"/>
                            </a:cubicBezTo>
                            <a:cubicBezTo>
                              <a:pt x="4401" y="15411"/>
                              <a:pt x="4397" y="15484"/>
                              <a:pt x="4397" y="15568"/>
                            </a:cubicBezTo>
                            <a:cubicBezTo>
                              <a:pt x="4375" y="15629"/>
                              <a:pt x="4348" y="15677"/>
                              <a:pt x="4318" y="15689"/>
                            </a:cubicBezTo>
                            <a:cubicBezTo>
                              <a:pt x="4337" y="15871"/>
                              <a:pt x="4291" y="15919"/>
                              <a:pt x="4280" y="16028"/>
                            </a:cubicBezTo>
                            <a:cubicBezTo>
                              <a:pt x="4280" y="15991"/>
                              <a:pt x="4280" y="15955"/>
                              <a:pt x="4280" y="15907"/>
                            </a:cubicBezTo>
                            <a:cubicBezTo>
                              <a:pt x="4280" y="15689"/>
                              <a:pt x="4363" y="15121"/>
                              <a:pt x="4363" y="14940"/>
                            </a:cubicBezTo>
                            <a:cubicBezTo>
                              <a:pt x="4367" y="14686"/>
                              <a:pt x="4367" y="14505"/>
                              <a:pt x="4367" y="14481"/>
                            </a:cubicBezTo>
                            <a:cubicBezTo>
                              <a:pt x="4371" y="14348"/>
                              <a:pt x="4371" y="14154"/>
                              <a:pt x="4363" y="14094"/>
                            </a:cubicBezTo>
                            <a:cubicBezTo>
                              <a:pt x="4348" y="13985"/>
                              <a:pt x="4503" y="13755"/>
                              <a:pt x="4484" y="13538"/>
                            </a:cubicBezTo>
                            <a:cubicBezTo>
                              <a:pt x="4473" y="13405"/>
                              <a:pt x="4462" y="13332"/>
                              <a:pt x="4458" y="13284"/>
                            </a:cubicBezTo>
                            <a:cubicBezTo>
                              <a:pt x="4522" y="13332"/>
                              <a:pt x="4534" y="13381"/>
                              <a:pt x="4560" y="13501"/>
                            </a:cubicBezTo>
                            <a:cubicBezTo>
                              <a:pt x="4590" y="13659"/>
                              <a:pt x="4700" y="14118"/>
                              <a:pt x="4693" y="14372"/>
                            </a:cubicBezTo>
                            <a:cubicBezTo>
                              <a:pt x="4689" y="14565"/>
                              <a:pt x="4693" y="14904"/>
                              <a:pt x="4700" y="15157"/>
                            </a:cubicBezTo>
                            <a:cubicBezTo>
                              <a:pt x="4632" y="15061"/>
                              <a:pt x="4590" y="14795"/>
                              <a:pt x="4545" y="14722"/>
                            </a:cubicBezTo>
                            <a:close/>
                            <a:moveTo>
                              <a:pt x="4666" y="12087"/>
                            </a:moveTo>
                            <a:cubicBezTo>
                              <a:pt x="4772" y="11894"/>
                              <a:pt x="4946" y="11471"/>
                              <a:pt x="5018" y="11302"/>
                            </a:cubicBezTo>
                            <a:lnTo>
                              <a:pt x="5030" y="11338"/>
                            </a:lnTo>
                            <a:cubicBezTo>
                              <a:pt x="4977" y="11507"/>
                              <a:pt x="4856" y="11870"/>
                              <a:pt x="4765" y="12124"/>
                            </a:cubicBezTo>
                            <a:cubicBezTo>
                              <a:pt x="4731" y="12111"/>
                              <a:pt x="4696" y="12099"/>
                              <a:pt x="4666" y="12087"/>
                            </a:cubicBezTo>
                            <a:close/>
                            <a:moveTo>
                              <a:pt x="4871" y="20959"/>
                            </a:moveTo>
                            <a:cubicBezTo>
                              <a:pt x="4871" y="20935"/>
                              <a:pt x="4878" y="20911"/>
                              <a:pt x="4897" y="20899"/>
                            </a:cubicBezTo>
                            <a:cubicBezTo>
                              <a:pt x="4912" y="20923"/>
                              <a:pt x="4912" y="20984"/>
                              <a:pt x="4916" y="21044"/>
                            </a:cubicBezTo>
                            <a:cubicBezTo>
                              <a:pt x="4897" y="21020"/>
                              <a:pt x="4882" y="20996"/>
                              <a:pt x="4871" y="20959"/>
                            </a:cubicBezTo>
                            <a:close/>
                            <a:moveTo>
                              <a:pt x="4901" y="12184"/>
                            </a:moveTo>
                            <a:cubicBezTo>
                              <a:pt x="4886" y="12172"/>
                              <a:pt x="4867" y="12172"/>
                              <a:pt x="4844" y="12160"/>
                            </a:cubicBezTo>
                            <a:cubicBezTo>
                              <a:pt x="4856" y="12136"/>
                              <a:pt x="4871" y="12124"/>
                              <a:pt x="4882" y="12099"/>
                            </a:cubicBezTo>
                            <a:cubicBezTo>
                              <a:pt x="4928" y="12027"/>
                              <a:pt x="5018" y="11833"/>
                              <a:pt x="5102" y="11664"/>
                            </a:cubicBezTo>
                            <a:lnTo>
                              <a:pt x="5106" y="11700"/>
                            </a:lnTo>
                            <a:cubicBezTo>
                              <a:pt x="5075" y="11761"/>
                              <a:pt x="5041" y="11833"/>
                              <a:pt x="5007" y="11906"/>
                            </a:cubicBezTo>
                            <a:cubicBezTo>
                              <a:pt x="4965" y="11979"/>
                              <a:pt x="4931" y="12087"/>
                              <a:pt x="4901" y="12184"/>
                            </a:cubicBezTo>
                            <a:close/>
                            <a:moveTo>
                              <a:pt x="5098" y="20984"/>
                            </a:moveTo>
                            <a:cubicBezTo>
                              <a:pt x="5068" y="21129"/>
                              <a:pt x="4996" y="21141"/>
                              <a:pt x="4931" y="21068"/>
                            </a:cubicBezTo>
                            <a:cubicBezTo>
                              <a:pt x="4928" y="20984"/>
                              <a:pt x="4928" y="20899"/>
                              <a:pt x="4931" y="20826"/>
                            </a:cubicBezTo>
                            <a:cubicBezTo>
                              <a:pt x="4935" y="20814"/>
                              <a:pt x="4935" y="20814"/>
                              <a:pt x="4935" y="20802"/>
                            </a:cubicBezTo>
                            <a:cubicBezTo>
                              <a:pt x="4935" y="20778"/>
                              <a:pt x="4935" y="20766"/>
                              <a:pt x="4935" y="20754"/>
                            </a:cubicBezTo>
                            <a:cubicBezTo>
                              <a:pt x="4946" y="20621"/>
                              <a:pt x="4977" y="20548"/>
                              <a:pt x="5041" y="20585"/>
                            </a:cubicBezTo>
                            <a:cubicBezTo>
                              <a:pt x="5064" y="20754"/>
                              <a:pt x="5098" y="20887"/>
                              <a:pt x="5136" y="21020"/>
                            </a:cubicBezTo>
                            <a:cubicBezTo>
                              <a:pt x="5117" y="21020"/>
                              <a:pt x="5117" y="21008"/>
                              <a:pt x="5098" y="20984"/>
                            </a:cubicBezTo>
                            <a:close/>
                            <a:moveTo>
                              <a:pt x="5212" y="20343"/>
                            </a:moveTo>
                            <a:cubicBezTo>
                              <a:pt x="5223" y="20391"/>
                              <a:pt x="5268" y="20391"/>
                              <a:pt x="5268" y="20307"/>
                            </a:cubicBezTo>
                            <a:cubicBezTo>
                              <a:pt x="5265" y="20186"/>
                              <a:pt x="5208" y="20307"/>
                              <a:pt x="5208" y="20270"/>
                            </a:cubicBezTo>
                            <a:cubicBezTo>
                              <a:pt x="5215" y="20125"/>
                              <a:pt x="5265" y="20222"/>
                              <a:pt x="5295" y="20186"/>
                            </a:cubicBezTo>
                            <a:cubicBezTo>
                              <a:pt x="5318" y="20162"/>
                              <a:pt x="5340" y="20113"/>
                              <a:pt x="5363" y="20089"/>
                            </a:cubicBezTo>
                            <a:cubicBezTo>
                              <a:pt x="5333" y="20295"/>
                              <a:pt x="5318" y="20524"/>
                              <a:pt x="5291" y="20730"/>
                            </a:cubicBezTo>
                            <a:cubicBezTo>
                              <a:pt x="5257" y="20621"/>
                              <a:pt x="5227" y="20500"/>
                              <a:pt x="5212" y="20343"/>
                            </a:cubicBezTo>
                            <a:close/>
                            <a:moveTo>
                              <a:pt x="5412" y="21540"/>
                            </a:moveTo>
                            <a:cubicBezTo>
                              <a:pt x="5390" y="21407"/>
                              <a:pt x="5359" y="21262"/>
                              <a:pt x="5367" y="21092"/>
                            </a:cubicBezTo>
                            <a:cubicBezTo>
                              <a:pt x="5363" y="21044"/>
                              <a:pt x="5352" y="20996"/>
                              <a:pt x="5344" y="20959"/>
                            </a:cubicBezTo>
                            <a:cubicBezTo>
                              <a:pt x="5363" y="20899"/>
                              <a:pt x="5382" y="20863"/>
                              <a:pt x="5405" y="20838"/>
                            </a:cubicBezTo>
                            <a:cubicBezTo>
                              <a:pt x="5431" y="20971"/>
                              <a:pt x="5518" y="21020"/>
                              <a:pt x="5534" y="21165"/>
                            </a:cubicBezTo>
                            <a:cubicBezTo>
                              <a:pt x="5496" y="21274"/>
                              <a:pt x="5450" y="21395"/>
                              <a:pt x="5412" y="21540"/>
                            </a:cubicBezTo>
                            <a:close/>
                            <a:moveTo>
                              <a:pt x="6200" y="10939"/>
                            </a:moveTo>
                            <a:cubicBezTo>
                              <a:pt x="6215" y="10975"/>
                              <a:pt x="6242" y="11024"/>
                              <a:pt x="6280" y="11096"/>
                            </a:cubicBezTo>
                            <a:cubicBezTo>
                              <a:pt x="6276" y="11120"/>
                              <a:pt x="6276" y="11144"/>
                              <a:pt x="6272" y="11157"/>
                            </a:cubicBezTo>
                            <a:cubicBezTo>
                              <a:pt x="6211" y="10987"/>
                              <a:pt x="6174" y="10879"/>
                              <a:pt x="6200" y="10939"/>
                            </a:cubicBezTo>
                            <a:close/>
                            <a:moveTo>
                              <a:pt x="6041" y="10734"/>
                            </a:moveTo>
                            <a:cubicBezTo>
                              <a:pt x="6045" y="10746"/>
                              <a:pt x="6071" y="10721"/>
                              <a:pt x="6151" y="10951"/>
                            </a:cubicBezTo>
                            <a:cubicBezTo>
                              <a:pt x="6170" y="11012"/>
                              <a:pt x="6211" y="11108"/>
                              <a:pt x="6264" y="11241"/>
                            </a:cubicBezTo>
                            <a:cubicBezTo>
                              <a:pt x="6261" y="11265"/>
                              <a:pt x="6257" y="11290"/>
                              <a:pt x="6253" y="11302"/>
                            </a:cubicBezTo>
                            <a:cubicBezTo>
                              <a:pt x="6215" y="11471"/>
                              <a:pt x="6170" y="11580"/>
                              <a:pt x="6143" y="11700"/>
                            </a:cubicBezTo>
                            <a:cubicBezTo>
                              <a:pt x="6132" y="11664"/>
                              <a:pt x="6121" y="11616"/>
                              <a:pt x="6113" y="11592"/>
                            </a:cubicBezTo>
                            <a:cubicBezTo>
                              <a:pt x="6045" y="11362"/>
                              <a:pt x="6041" y="10721"/>
                              <a:pt x="6041" y="10734"/>
                            </a:cubicBezTo>
                            <a:close/>
                            <a:moveTo>
                              <a:pt x="6140" y="11737"/>
                            </a:moveTo>
                            <a:cubicBezTo>
                              <a:pt x="6132" y="11785"/>
                              <a:pt x="6121" y="11858"/>
                              <a:pt x="6105" y="11930"/>
                            </a:cubicBezTo>
                            <a:cubicBezTo>
                              <a:pt x="6075" y="11604"/>
                              <a:pt x="6049" y="11326"/>
                              <a:pt x="6049" y="11326"/>
                            </a:cubicBezTo>
                            <a:cubicBezTo>
                              <a:pt x="6060" y="11374"/>
                              <a:pt x="6094" y="11531"/>
                              <a:pt x="6140" y="11737"/>
                            </a:cubicBezTo>
                            <a:close/>
                            <a:moveTo>
                              <a:pt x="5882" y="12522"/>
                            </a:moveTo>
                            <a:cubicBezTo>
                              <a:pt x="5935" y="12389"/>
                              <a:pt x="5901" y="11700"/>
                              <a:pt x="5927" y="11700"/>
                            </a:cubicBezTo>
                            <a:cubicBezTo>
                              <a:pt x="5935" y="11700"/>
                              <a:pt x="5988" y="11954"/>
                              <a:pt x="6041" y="12257"/>
                            </a:cubicBezTo>
                            <a:cubicBezTo>
                              <a:pt x="6033" y="12281"/>
                              <a:pt x="6026" y="12293"/>
                              <a:pt x="6022" y="12305"/>
                            </a:cubicBezTo>
                            <a:cubicBezTo>
                              <a:pt x="5977" y="12377"/>
                              <a:pt x="5977" y="12498"/>
                              <a:pt x="5893" y="12559"/>
                            </a:cubicBezTo>
                            <a:cubicBezTo>
                              <a:pt x="5882" y="12571"/>
                              <a:pt x="5871" y="12571"/>
                              <a:pt x="5859" y="12583"/>
                            </a:cubicBezTo>
                            <a:cubicBezTo>
                              <a:pt x="5863" y="12559"/>
                              <a:pt x="5871" y="12535"/>
                              <a:pt x="5882" y="12522"/>
                            </a:cubicBezTo>
                            <a:close/>
                            <a:moveTo>
                              <a:pt x="6083" y="16680"/>
                            </a:moveTo>
                            <a:cubicBezTo>
                              <a:pt x="6071" y="16693"/>
                              <a:pt x="6060" y="16693"/>
                              <a:pt x="6049" y="16705"/>
                            </a:cubicBezTo>
                            <a:cubicBezTo>
                              <a:pt x="6041" y="16632"/>
                              <a:pt x="6041" y="16560"/>
                              <a:pt x="6041" y="16511"/>
                            </a:cubicBezTo>
                            <a:cubicBezTo>
                              <a:pt x="6026" y="16463"/>
                              <a:pt x="6011" y="16572"/>
                              <a:pt x="6003" y="16487"/>
                            </a:cubicBezTo>
                            <a:cubicBezTo>
                              <a:pt x="6049" y="16463"/>
                              <a:pt x="6018" y="16390"/>
                              <a:pt x="6015" y="16294"/>
                            </a:cubicBezTo>
                            <a:cubicBezTo>
                              <a:pt x="6015" y="16294"/>
                              <a:pt x="6026" y="16269"/>
                              <a:pt x="6026" y="16245"/>
                            </a:cubicBezTo>
                            <a:cubicBezTo>
                              <a:pt x="6026" y="16209"/>
                              <a:pt x="6022" y="16185"/>
                              <a:pt x="6022" y="16173"/>
                            </a:cubicBezTo>
                            <a:cubicBezTo>
                              <a:pt x="5999" y="16173"/>
                              <a:pt x="5977" y="16161"/>
                              <a:pt x="5954" y="16137"/>
                            </a:cubicBezTo>
                            <a:cubicBezTo>
                              <a:pt x="5924" y="16209"/>
                              <a:pt x="5946" y="16390"/>
                              <a:pt x="5931" y="16487"/>
                            </a:cubicBezTo>
                            <a:cubicBezTo>
                              <a:pt x="5927" y="16451"/>
                              <a:pt x="5905" y="16439"/>
                              <a:pt x="5901" y="16499"/>
                            </a:cubicBezTo>
                            <a:cubicBezTo>
                              <a:pt x="5924" y="16499"/>
                              <a:pt x="5943" y="16511"/>
                              <a:pt x="5950" y="16548"/>
                            </a:cubicBezTo>
                            <a:cubicBezTo>
                              <a:pt x="5931" y="16523"/>
                              <a:pt x="5939" y="16596"/>
                              <a:pt x="5939" y="16632"/>
                            </a:cubicBezTo>
                            <a:cubicBezTo>
                              <a:pt x="5961" y="16632"/>
                              <a:pt x="5946" y="16741"/>
                              <a:pt x="5969" y="16753"/>
                            </a:cubicBezTo>
                            <a:cubicBezTo>
                              <a:pt x="5969" y="16753"/>
                              <a:pt x="5969" y="16765"/>
                              <a:pt x="5969" y="16765"/>
                            </a:cubicBezTo>
                            <a:cubicBezTo>
                              <a:pt x="5931" y="16765"/>
                              <a:pt x="5893" y="16753"/>
                              <a:pt x="5852" y="16680"/>
                            </a:cubicBezTo>
                            <a:cubicBezTo>
                              <a:pt x="5844" y="16656"/>
                              <a:pt x="5837" y="16632"/>
                              <a:pt x="5829" y="16608"/>
                            </a:cubicBezTo>
                            <a:cubicBezTo>
                              <a:pt x="5806" y="16475"/>
                              <a:pt x="5814" y="16402"/>
                              <a:pt x="5818" y="16197"/>
                            </a:cubicBezTo>
                            <a:cubicBezTo>
                              <a:pt x="5818" y="16197"/>
                              <a:pt x="5878" y="15484"/>
                              <a:pt x="5878" y="15448"/>
                            </a:cubicBezTo>
                            <a:cubicBezTo>
                              <a:pt x="5878" y="15411"/>
                              <a:pt x="5901" y="15049"/>
                              <a:pt x="5931" y="14795"/>
                            </a:cubicBezTo>
                            <a:lnTo>
                              <a:pt x="5965" y="14928"/>
                            </a:lnTo>
                            <a:lnTo>
                              <a:pt x="6026" y="15133"/>
                            </a:lnTo>
                            <a:lnTo>
                              <a:pt x="6124" y="15508"/>
                            </a:lnTo>
                            <a:lnTo>
                              <a:pt x="6151" y="15617"/>
                            </a:lnTo>
                            <a:lnTo>
                              <a:pt x="6177" y="15762"/>
                            </a:lnTo>
                            <a:lnTo>
                              <a:pt x="6230" y="16064"/>
                            </a:lnTo>
                            <a:lnTo>
                              <a:pt x="6276" y="16366"/>
                            </a:lnTo>
                            <a:cubicBezTo>
                              <a:pt x="6227" y="16475"/>
                              <a:pt x="6140" y="16632"/>
                              <a:pt x="6083" y="16680"/>
                            </a:cubicBezTo>
                            <a:close/>
                            <a:moveTo>
                              <a:pt x="7692" y="13103"/>
                            </a:moveTo>
                            <a:lnTo>
                              <a:pt x="7685" y="13332"/>
                            </a:lnTo>
                            <a:lnTo>
                              <a:pt x="7670" y="13562"/>
                            </a:lnTo>
                            <a:lnTo>
                              <a:pt x="7666" y="13622"/>
                            </a:lnTo>
                            <a:lnTo>
                              <a:pt x="7670" y="13659"/>
                            </a:lnTo>
                            <a:lnTo>
                              <a:pt x="7571" y="14396"/>
                            </a:lnTo>
                            <a:lnTo>
                              <a:pt x="7560" y="14432"/>
                            </a:lnTo>
                            <a:lnTo>
                              <a:pt x="7552" y="14481"/>
                            </a:lnTo>
                            <a:lnTo>
                              <a:pt x="7545" y="14565"/>
                            </a:lnTo>
                            <a:lnTo>
                              <a:pt x="7541" y="14650"/>
                            </a:lnTo>
                            <a:lnTo>
                              <a:pt x="7530" y="14662"/>
                            </a:lnTo>
                            <a:lnTo>
                              <a:pt x="7514" y="14662"/>
                            </a:lnTo>
                            <a:lnTo>
                              <a:pt x="7507" y="14662"/>
                            </a:lnTo>
                            <a:lnTo>
                              <a:pt x="7503" y="14662"/>
                            </a:lnTo>
                            <a:lnTo>
                              <a:pt x="7469" y="14662"/>
                            </a:lnTo>
                            <a:lnTo>
                              <a:pt x="7461" y="14662"/>
                            </a:lnTo>
                            <a:lnTo>
                              <a:pt x="7458" y="14662"/>
                            </a:lnTo>
                            <a:lnTo>
                              <a:pt x="7450" y="14662"/>
                            </a:lnTo>
                            <a:lnTo>
                              <a:pt x="7439" y="14662"/>
                            </a:lnTo>
                            <a:lnTo>
                              <a:pt x="7431" y="14662"/>
                            </a:lnTo>
                            <a:lnTo>
                              <a:pt x="7378" y="14698"/>
                            </a:lnTo>
                            <a:lnTo>
                              <a:pt x="7374" y="14710"/>
                            </a:lnTo>
                            <a:lnTo>
                              <a:pt x="7352" y="14722"/>
                            </a:lnTo>
                            <a:lnTo>
                              <a:pt x="7348" y="14710"/>
                            </a:lnTo>
                            <a:lnTo>
                              <a:pt x="7344" y="14662"/>
                            </a:lnTo>
                            <a:lnTo>
                              <a:pt x="7348" y="14565"/>
                            </a:lnTo>
                            <a:lnTo>
                              <a:pt x="7352" y="14432"/>
                            </a:lnTo>
                            <a:lnTo>
                              <a:pt x="7352" y="14311"/>
                            </a:lnTo>
                            <a:lnTo>
                              <a:pt x="7355" y="14299"/>
                            </a:lnTo>
                            <a:lnTo>
                              <a:pt x="7370" y="14299"/>
                            </a:lnTo>
                            <a:lnTo>
                              <a:pt x="7386" y="14275"/>
                            </a:lnTo>
                            <a:lnTo>
                              <a:pt x="7393" y="14239"/>
                            </a:lnTo>
                            <a:lnTo>
                              <a:pt x="7397" y="14203"/>
                            </a:lnTo>
                            <a:lnTo>
                              <a:pt x="7397" y="14178"/>
                            </a:lnTo>
                            <a:lnTo>
                              <a:pt x="7397" y="14130"/>
                            </a:lnTo>
                            <a:lnTo>
                              <a:pt x="7386" y="13840"/>
                            </a:lnTo>
                            <a:lnTo>
                              <a:pt x="7374" y="13647"/>
                            </a:lnTo>
                            <a:lnTo>
                              <a:pt x="7370" y="13574"/>
                            </a:lnTo>
                            <a:lnTo>
                              <a:pt x="7370" y="13526"/>
                            </a:lnTo>
                            <a:lnTo>
                              <a:pt x="7363" y="13465"/>
                            </a:lnTo>
                            <a:lnTo>
                              <a:pt x="7355" y="13356"/>
                            </a:lnTo>
                            <a:lnTo>
                              <a:pt x="7355" y="13344"/>
                            </a:lnTo>
                            <a:lnTo>
                              <a:pt x="7352" y="13223"/>
                            </a:lnTo>
                            <a:lnTo>
                              <a:pt x="7355" y="13187"/>
                            </a:lnTo>
                            <a:lnTo>
                              <a:pt x="7352" y="13127"/>
                            </a:lnTo>
                            <a:lnTo>
                              <a:pt x="7348" y="13006"/>
                            </a:lnTo>
                            <a:lnTo>
                              <a:pt x="7336" y="12945"/>
                            </a:lnTo>
                            <a:lnTo>
                              <a:pt x="7329" y="12897"/>
                            </a:lnTo>
                            <a:lnTo>
                              <a:pt x="7321" y="12861"/>
                            </a:lnTo>
                            <a:lnTo>
                              <a:pt x="7317" y="12813"/>
                            </a:lnTo>
                            <a:lnTo>
                              <a:pt x="7291" y="12728"/>
                            </a:lnTo>
                            <a:lnTo>
                              <a:pt x="7257" y="12643"/>
                            </a:lnTo>
                            <a:lnTo>
                              <a:pt x="7253" y="12619"/>
                            </a:lnTo>
                            <a:lnTo>
                              <a:pt x="7245" y="12595"/>
                            </a:lnTo>
                            <a:lnTo>
                              <a:pt x="7227" y="12547"/>
                            </a:lnTo>
                            <a:lnTo>
                              <a:pt x="7208" y="12510"/>
                            </a:lnTo>
                            <a:lnTo>
                              <a:pt x="7177" y="12486"/>
                            </a:lnTo>
                            <a:lnTo>
                              <a:pt x="7158" y="12474"/>
                            </a:lnTo>
                            <a:lnTo>
                              <a:pt x="7128" y="12474"/>
                            </a:lnTo>
                            <a:lnTo>
                              <a:pt x="7117" y="12462"/>
                            </a:lnTo>
                            <a:lnTo>
                              <a:pt x="7109" y="12450"/>
                            </a:lnTo>
                            <a:lnTo>
                              <a:pt x="7094" y="12426"/>
                            </a:lnTo>
                            <a:lnTo>
                              <a:pt x="7075" y="12438"/>
                            </a:lnTo>
                            <a:lnTo>
                              <a:pt x="7064" y="12450"/>
                            </a:lnTo>
                            <a:lnTo>
                              <a:pt x="7056" y="12450"/>
                            </a:lnTo>
                            <a:lnTo>
                              <a:pt x="7056" y="12438"/>
                            </a:lnTo>
                            <a:lnTo>
                              <a:pt x="7056" y="12426"/>
                            </a:lnTo>
                            <a:lnTo>
                              <a:pt x="7052" y="12426"/>
                            </a:lnTo>
                            <a:lnTo>
                              <a:pt x="7041" y="12438"/>
                            </a:lnTo>
                            <a:lnTo>
                              <a:pt x="7041" y="12438"/>
                            </a:lnTo>
                            <a:lnTo>
                              <a:pt x="7033" y="12438"/>
                            </a:lnTo>
                            <a:lnTo>
                              <a:pt x="7018" y="12438"/>
                            </a:lnTo>
                            <a:lnTo>
                              <a:pt x="7011" y="12426"/>
                            </a:lnTo>
                            <a:lnTo>
                              <a:pt x="6999" y="12426"/>
                            </a:lnTo>
                            <a:lnTo>
                              <a:pt x="6992" y="12426"/>
                            </a:lnTo>
                            <a:lnTo>
                              <a:pt x="6958" y="12450"/>
                            </a:lnTo>
                            <a:lnTo>
                              <a:pt x="6950" y="12462"/>
                            </a:lnTo>
                            <a:lnTo>
                              <a:pt x="6942" y="12462"/>
                            </a:lnTo>
                            <a:lnTo>
                              <a:pt x="6935" y="12474"/>
                            </a:lnTo>
                            <a:lnTo>
                              <a:pt x="6927" y="12498"/>
                            </a:lnTo>
                            <a:lnTo>
                              <a:pt x="6920" y="12510"/>
                            </a:lnTo>
                            <a:lnTo>
                              <a:pt x="6912" y="12535"/>
                            </a:lnTo>
                            <a:lnTo>
                              <a:pt x="6905" y="12547"/>
                            </a:lnTo>
                            <a:lnTo>
                              <a:pt x="6901" y="12535"/>
                            </a:lnTo>
                            <a:lnTo>
                              <a:pt x="6893" y="12547"/>
                            </a:lnTo>
                            <a:lnTo>
                              <a:pt x="6870" y="12559"/>
                            </a:lnTo>
                            <a:lnTo>
                              <a:pt x="6855" y="12583"/>
                            </a:lnTo>
                            <a:lnTo>
                              <a:pt x="6836" y="12607"/>
                            </a:lnTo>
                            <a:lnTo>
                              <a:pt x="6791" y="12680"/>
                            </a:lnTo>
                            <a:lnTo>
                              <a:pt x="6761" y="12788"/>
                            </a:lnTo>
                            <a:lnTo>
                              <a:pt x="6757" y="12825"/>
                            </a:lnTo>
                            <a:lnTo>
                              <a:pt x="6746" y="12873"/>
                            </a:lnTo>
                            <a:lnTo>
                              <a:pt x="6719" y="12970"/>
                            </a:lnTo>
                            <a:lnTo>
                              <a:pt x="6708" y="13018"/>
                            </a:lnTo>
                            <a:lnTo>
                              <a:pt x="6692" y="13078"/>
                            </a:lnTo>
                            <a:lnTo>
                              <a:pt x="6681" y="13163"/>
                            </a:lnTo>
                            <a:lnTo>
                              <a:pt x="6681" y="13187"/>
                            </a:lnTo>
                            <a:lnTo>
                              <a:pt x="6681" y="13223"/>
                            </a:lnTo>
                            <a:lnTo>
                              <a:pt x="6677" y="13272"/>
                            </a:lnTo>
                            <a:lnTo>
                              <a:pt x="6677" y="13441"/>
                            </a:lnTo>
                            <a:lnTo>
                              <a:pt x="6674" y="13514"/>
                            </a:lnTo>
                            <a:lnTo>
                              <a:pt x="6677" y="13562"/>
                            </a:lnTo>
                            <a:lnTo>
                              <a:pt x="6692" y="13659"/>
                            </a:lnTo>
                            <a:lnTo>
                              <a:pt x="6696" y="13683"/>
                            </a:lnTo>
                            <a:lnTo>
                              <a:pt x="6700" y="13743"/>
                            </a:lnTo>
                            <a:lnTo>
                              <a:pt x="6704" y="13792"/>
                            </a:lnTo>
                            <a:lnTo>
                              <a:pt x="6719" y="13876"/>
                            </a:lnTo>
                            <a:lnTo>
                              <a:pt x="6730" y="14021"/>
                            </a:lnTo>
                            <a:lnTo>
                              <a:pt x="6734" y="14058"/>
                            </a:lnTo>
                            <a:lnTo>
                              <a:pt x="6742" y="14094"/>
                            </a:lnTo>
                            <a:lnTo>
                              <a:pt x="6746" y="14130"/>
                            </a:lnTo>
                            <a:lnTo>
                              <a:pt x="6738" y="14166"/>
                            </a:lnTo>
                            <a:lnTo>
                              <a:pt x="6738" y="14203"/>
                            </a:lnTo>
                            <a:lnTo>
                              <a:pt x="6742" y="14239"/>
                            </a:lnTo>
                            <a:lnTo>
                              <a:pt x="6749" y="14299"/>
                            </a:lnTo>
                            <a:lnTo>
                              <a:pt x="6753" y="14360"/>
                            </a:lnTo>
                            <a:lnTo>
                              <a:pt x="6761" y="14408"/>
                            </a:lnTo>
                            <a:lnTo>
                              <a:pt x="6780" y="14517"/>
                            </a:lnTo>
                            <a:lnTo>
                              <a:pt x="6799" y="14614"/>
                            </a:lnTo>
                            <a:lnTo>
                              <a:pt x="6814" y="14662"/>
                            </a:lnTo>
                            <a:lnTo>
                              <a:pt x="6836" y="14710"/>
                            </a:lnTo>
                            <a:lnTo>
                              <a:pt x="6855" y="14722"/>
                            </a:lnTo>
                            <a:lnTo>
                              <a:pt x="6886" y="14710"/>
                            </a:lnTo>
                            <a:lnTo>
                              <a:pt x="6897" y="14746"/>
                            </a:lnTo>
                            <a:lnTo>
                              <a:pt x="6905" y="14807"/>
                            </a:lnTo>
                            <a:lnTo>
                              <a:pt x="6901" y="14807"/>
                            </a:lnTo>
                            <a:lnTo>
                              <a:pt x="6878" y="14807"/>
                            </a:lnTo>
                            <a:cubicBezTo>
                              <a:pt x="6840" y="14734"/>
                              <a:pt x="6795" y="14674"/>
                              <a:pt x="6742" y="14746"/>
                            </a:cubicBezTo>
                            <a:cubicBezTo>
                              <a:pt x="6727" y="14710"/>
                              <a:pt x="6727" y="14626"/>
                              <a:pt x="6700" y="14626"/>
                            </a:cubicBezTo>
                            <a:cubicBezTo>
                              <a:pt x="6696" y="14662"/>
                              <a:pt x="6700" y="14734"/>
                              <a:pt x="6696" y="14771"/>
                            </a:cubicBezTo>
                            <a:lnTo>
                              <a:pt x="6651" y="14783"/>
                            </a:lnTo>
                            <a:lnTo>
                              <a:pt x="6651" y="14783"/>
                            </a:lnTo>
                            <a:cubicBezTo>
                              <a:pt x="6647" y="14783"/>
                              <a:pt x="6643" y="14783"/>
                              <a:pt x="6636" y="14795"/>
                            </a:cubicBezTo>
                            <a:cubicBezTo>
                              <a:pt x="6636" y="14795"/>
                              <a:pt x="6636" y="14795"/>
                              <a:pt x="6636" y="14807"/>
                            </a:cubicBezTo>
                            <a:lnTo>
                              <a:pt x="6598" y="14819"/>
                            </a:lnTo>
                            <a:lnTo>
                              <a:pt x="6583" y="14831"/>
                            </a:lnTo>
                            <a:lnTo>
                              <a:pt x="6564" y="14879"/>
                            </a:lnTo>
                            <a:lnTo>
                              <a:pt x="6556" y="14879"/>
                            </a:lnTo>
                            <a:lnTo>
                              <a:pt x="6541" y="14843"/>
                            </a:lnTo>
                            <a:lnTo>
                              <a:pt x="6522" y="14807"/>
                            </a:lnTo>
                            <a:cubicBezTo>
                              <a:pt x="6564" y="14505"/>
                              <a:pt x="6609" y="14142"/>
                              <a:pt x="6549" y="13925"/>
                            </a:cubicBezTo>
                            <a:cubicBezTo>
                              <a:pt x="6477" y="13659"/>
                              <a:pt x="6367" y="13961"/>
                              <a:pt x="6321" y="14227"/>
                            </a:cubicBezTo>
                            <a:lnTo>
                              <a:pt x="6291" y="14190"/>
                            </a:lnTo>
                            <a:lnTo>
                              <a:pt x="6280" y="14154"/>
                            </a:lnTo>
                            <a:lnTo>
                              <a:pt x="6230" y="13949"/>
                            </a:lnTo>
                            <a:lnTo>
                              <a:pt x="6193" y="13792"/>
                            </a:lnTo>
                            <a:lnTo>
                              <a:pt x="6155" y="13683"/>
                            </a:lnTo>
                            <a:cubicBezTo>
                              <a:pt x="6208" y="13477"/>
                              <a:pt x="6302" y="13054"/>
                              <a:pt x="6363" y="12680"/>
                            </a:cubicBezTo>
                            <a:cubicBezTo>
                              <a:pt x="6416" y="12885"/>
                              <a:pt x="6454" y="13042"/>
                              <a:pt x="6454" y="13042"/>
                            </a:cubicBezTo>
                            <a:cubicBezTo>
                              <a:pt x="6446" y="12982"/>
                              <a:pt x="6412" y="12837"/>
                              <a:pt x="6371" y="12643"/>
                            </a:cubicBezTo>
                            <a:cubicBezTo>
                              <a:pt x="6401" y="12462"/>
                              <a:pt x="6424" y="12293"/>
                              <a:pt x="6431" y="12172"/>
                            </a:cubicBezTo>
                            <a:cubicBezTo>
                              <a:pt x="6443" y="12027"/>
                              <a:pt x="6458" y="11870"/>
                              <a:pt x="6477" y="11713"/>
                            </a:cubicBezTo>
                            <a:cubicBezTo>
                              <a:pt x="6499" y="11761"/>
                              <a:pt x="6522" y="11821"/>
                              <a:pt x="6545" y="11870"/>
                            </a:cubicBezTo>
                            <a:cubicBezTo>
                              <a:pt x="6522" y="11809"/>
                              <a:pt x="6499" y="11761"/>
                              <a:pt x="6477" y="11700"/>
                            </a:cubicBezTo>
                            <a:cubicBezTo>
                              <a:pt x="6488" y="11616"/>
                              <a:pt x="6496" y="11519"/>
                              <a:pt x="6507" y="11435"/>
                            </a:cubicBezTo>
                            <a:cubicBezTo>
                              <a:pt x="6662" y="11664"/>
                              <a:pt x="6814" y="11882"/>
                              <a:pt x="6806" y="11870"/>
                            </a:cubicBezTo>
                            <a:cubicBezTo>
                              <a:pt x="6799" y="11858"/>
                              <a:pt x="6655" y="11628"/>
                              <a:pt x="6511" y="11410"/>
                            </a:cubicBezTo>
                            <a:cubicBezTo>
                              <a:pt x="6533" y="11193"/>
                              <a:pt x="6556" y="10987"/>
                              <a:pt x="6564" y="10806"/>
                            </a:cubicBezTo>
                            <a:cubicBezTo>
                              <a:pt x="6579" y="10407"/>
                              <a:pt x="6598" y="9501"/>
                              <a:pt x="6602" y="9319"/>
                            </a:cubicBezTo>
                            <a:cubicBezTo>
                              <a:pt x="6605" y="9138"/>
                              <a:pt x="6605" y="8896"/>
                              <a:pt x="6605" y="8896"/>
                            </a:cubicBezTo>
                            <a:cubicBezTo>
                              <a:pt x="6605" y="8896"/>
                              <a:pt x="6628" y="8787"/>
                              <a:pt x="6655" y="8654"/>
                            </a:cubicBezTo>
                            <a:lnTo>
                              <a:pt x="6662" y="8679"/>
                            </a:lnTo>
                            <a:lnTo>
                              <a:pt x="6700" y="8872"/>
                            </a:lnTo>
                            <a:lnTo>
                              <a:pt x="6711" y="8945"/>
                            </a:lnTo>
                            <a:lnTo>
                              <a:pt x="6734" y="9005"/>
                            </a:lnTo>
                            <a:lnTo>
                              <a:pt x="6764" y="9041"/>
                            </a:lnTo>
                            <a:lnTo>
                              <a:pt x="6787" y="9065"/>
                            </a:lnTo>
                            <a:lnTo>
                              <a:pt x="6886" y="9356"/>
                            </a:lnTo>
                            <a:lnTo>
                              <a:pt x="6931" y="9537"/>
                            </a:lnTo>
                            <a:lnTo>
                              <a:pt x="7030" y="9815"/>
                            </a:lnTo>
                            <a:lnTo>
                              <a:pt x="7071" y="9948"/>
                            </a:lnTo>
                            <a:lnTo>
                              <a:pt x="7113" y="10032"/>
                            </a:lnTo>
                            <a:lnTo>
                              <a:pt x="7143" y="10057"/>
                            </a:lnTo>
                            <a:lnTo>
                              <a:pt x="7196" y="10093"/>
                            </a:lnTo>
                            <a:lnTo>
                              <a:pt x="7208" y="10129"/>
                            </a:lnTo>
                            <a:lnTo>
                              <a:pt x="7215" y="10214"/>
                            </a:lnTo>
                            <a:lnTo>
                              <a:pt x="7219" y="10286"/>
                            </a:lnTo>
                            <a:lnTo>
                              <a:pt x="7238" y="10395"/>
                            </a:lnTo>
                            <a:lnTo>
                              <a:pt x="7298" y="10649"/>
                            </a:lnTo>
                            <a:lnTo>
                              <a:pt x="7393" y="11036"/>
                            </a:lnTo>
                            <a:lnTo>
                              <a:pt x="7545" y="11737"/>
                            </a:lnTo>
                            <a:lnTo>
                              <a:pt x="7590" y="11942"/>
                            </a:lnTo>
                            <a:lnTo>
                              <a:pt x="7632" y="12196"/>
                            </a:lnTo>
                            <a:lnTo>
                              <a:pt x="7708" y="12752"/>
                            </a:lnTo>
                            <a:lnTo>
                              <a:pt x="7719" y="12837"/>
                            </a:lnTo>
                            <a:lnTo>
                              <a:pt x="7692" y="13103"/>
                            </a:lnTo>
                            <a:close/>
                            <a:moveTo>
                              <a:pt x="8351" y="18083"/>
                            </a:moveTo>
                            <a:cubicBezTo>
                              <a:pt x="8351" y="18083"/>
                              <a:pt x="8351" y="18083"/>
                              <a:pt x="8351" y="18083"/>
                            </a:cubicBezTo>
                            <a:cubicBezTo>
                              <a:pt x="8314" y="17514"/>
                              <a:pt x="8476" y="17188"/>
                              <a:pt x="8431" y="16644"/>
                            </a:cubicBezTo>
                            <a:cubicBezTo>
                              <a:pt x="8325" y="16535"/>
                              <a:pt x="8283" y="16826"/>
                              <a:pt x="8242" y="17116"/>
                            </a:cubicBezTo>
                            <a:cubicBezTo>
                              <a:pt x="8242" y="17116"/>
                              <a:pt x="8238" y="17116"/>
                              <a:pt x="8238" y="17116"/>
                            </a:cubicBezTo>
                            <a:cubicBezTo>
                              <a:pt x="8238" y="16983"/>
                              <a:pt x="8242" y="16862"/>
                              <a:pt x="8249" y="16753"/>
                            </a:cubicBezTo>
                            <a:cubicBezTo>
                              <a:pt x="8223" y="16717"/>
                              <a:pt x="8200" y="16668"/>
                              <a:pt x="8177" y="16620"/>
                            </a:cubicBezTo>
                            <a:cubicBezTo>
                              <a:pt x="8170" y="16632"/>
                              <a:pt x="8158" y="16632"/>
                              <a:pt x="8151" y="16644"/>
                            </a:cubicBezTo>
                            <a:cubicBezTo>
                              <a:pt x="8154" y="16765"/>
                              <a:pt x="8143" y="16983"/>
                              <a:pt x="8128" y="17140"/>
                            </a:cubicBezTo>
                            <a:cubicBezTo>
                              <a:pt x="8185" y="17212"/>
                              <a:pt x="8120" y="17418"/>
                              <a:pt x="8139" y="17490"/>
                            </a:cubicBezTo>
                            <a:cubicBezTo>
                              <a:pt x="8117" y="17478"/>
                              <a:pt x="8094" y="17527"/>
                              <a:pt x="8079" y="17478"/>
                            </a:cubicBezTo>
                            <a:cubicBezTo>
                              <a:pt x="8071" y="17514"/>
                              <a:pt x="8064" y="17527"/>
                              <a:pt x="8056" y="17551"/>
                            </a:cubicBezTo>
                            <a:cubicBezTo>
                              <a:pt x="8045" y="17478"/>
                              <a:pt x="8048" y="17357"/>
                              <a:pt x="8041" y="17249"/>
                            </a:cubicBezTo>
                            <a:lnTo>
                              <a:pt x="8045" y="16995"/>
                            </a:lnTo>
                            <a:lnTo>
                              <a:pt x="8048" y="16705"/>
                            </a:lnTo>
                            <a:lnTo>
                              <a:pt x="8045" y="16475"/>
                            </a:lnTo>
                            <a:lnTo>
                              <a:pt x="8048" y="16378"/>
                            </a:lnTo>
                            <a:lnTo>
                              <a:pt x="8048" y="16354"/>
                            </a:lnTo>
                            <a:lnTo>
                              <a:pt x="8045" y="16318"/>
                            </a:lnTo>
                            <a:lnTo>
                              <a:pt x="8041" y="16161"/>
                            </a:lnTo>
                            <a:lnTo>
                              <a:pt x="8033" y="15931"/>
                            </a:lnTo>
                            <a:lnTo>
                              <a:pt x="8011" y="15556"/>
                            </a:lnTo>
                            <a:lnTo>
                              <a:pt x="7988" y="15266"/>
                            </a:lnTo>
                            <a:lnTo>
                              <a:pt x="7984" y="15145"/>
                            </a:lnTo>
                            <a:lnTo>
                              <a:pt x="7980" y="14988"/>
                            </a:lnTo>
                            <a:lnTo>
                              <a:pt x="8018" y="14771"/>
                            </a:lnTo>
                            <a:lnTo>
                              <a:pt x="8026" y="14722"/>
                            </a:lnTo>
                            <a:lnTo>
                              <a:pt x="8037" y="14795"/>
                            </a:lnTo>
                            <a:lnTo>
                              <a:pt x="8067" y="14988"/>
                            </a:lnTo>
                            <a:lnTo>
                              <a:pt x="8101" y="15145"/>
                            </a:lnTo>
                            <a:lnTo>
                              <a:pt x="8151" y="15339"/>
                            </a:lnTo>
                            <a:lnTo>
                              <a:pt x="8249" y="15738"/>
                            </a:lnTo>
                            <a:lnTo>
                              <a:pt x="8435" y="16402"/>
                            </a:lnTo>
                            <a:lnTo>
                              <a:pt x="8446" y="16475"/>
                            </a:lnTo>
                            <a:lnTo>
                              <a:pt x="8469" y="16584"/>
                            </a:lnTo>
                            <a:lnTo>
                              <a:pt x="8476" y="16801"/>
                            </a:lnTo>
                            <a:lnTo>
                              <a:pt x="8476" y="17128"/>
                            </a:lnTo>
                            <a:lnTo>
                              <a:pt x="8480" y="17575"/>
                            </a:lnTo>
                            <a:lnTo>
                              <a:pt x="8484" y="17647"/>
                            </a:lnTo>
                            <a:cubicBezTo>
                              <a:pt x="8420" y="17744"/>
                              <a:pt x="8367" y="17853"/>
                              <a:pt x="8351" y="18083"/>
                            </a:cubicBezTo>
                            <a:close/>
                            <a:moveTo>
                              <a:pt x="8548" y="8558"/>
                            </a:moveTo>
                            <a:lnTo>
                              <a:pt x="8567" y="8352"/>
                            </a:lnTo>
                            <a:lnTo>
                              <a:pt x="8575" y="8280"/>
                            </a:lnTo>
                            <a:lnTo>
                              <a:pt x="8567" y="8485"/>
                            </a:lnTo>
                            <a:lnTo>
                              <a:pt x="8560" y="8606"/>
                            </a:lnTo>
                            <a:lnTo>
                              <a:pt x="8563" y="8691"/>
                            </a:lnTo>
                            <a:lnTo>
                              <a:pt x="8567" y="8727"/>
                            </a:lnTo>
                            <a:lnTo>
                              <a:pt x="8567" y="8739"/>
                            </a:lnTo>
                            <a:lnTo>
                              <a:pt x="8552" y="8824"/>
                            </a:lnTo>
                            <a:lnTo>
                              <a:pt x="8545" y="8872"/>
                            </a:lnTo>
                            <a:lnTo>
                              <a:pt x="8541" y="8872"/>
                            </a:lnTo>
                            <a:lnTo>
                              <a:pt x="8541" y="8872"/>
                            </a:lnTo>
                            <a:lnTo>
                              <a:pt x="8529" y="8836"/>
                            </a:lnTo>
                            <a:lnTo>
                              <a:pt x="8529" y="8812"/>
                            </a:lnTo>
                            <a:lnTo>
                              <a:pt x="8548" y="8558"/>
                            </a:lnTo>
                            <a:close/>
                            <a:moveTo>
                              <a:pt x="8893" y="10963"/>
                            </a:moveTo>
                            <a:lnTo>
                              <a:pt x="8878" y="10963"/>
                            </a:lnTo>
                            <a:lnTo>
                              <a:pt x="8866" y="10963"/>
                            </a:lnTo>
                            <a:lnTo>
                              <a:pt x="8855" y="10963"/>
                            </a:lnTo>
                            <a:lnTo>
                              <a:pt x="8832" y="10951"/>
                            </a:lnTo>
                            <a:lnTo>
                              <a:pt x="8757" y="10891"/>
                            </a:lnTo>
                            <a:lnTo>
                              <a:pt x="8700" y="10818"/>
                            </a:lnTo>
                            <a:lnTo>
                              <a:pt x="8556" y="10830"/>
                            </a:lnTo>
                            <a:lnTo>
                              <a:pt x="8567" y="10770"/>
                            </a:lnTo>
                            <a:lnTo>
                              <a:pt x="8571" y="10734"/>
                            </a:lnTo>
                            <a:lnTo>
                              <a:pt x="8567" y="10697"/>
                            </a:lnTo>
                            <a:lnTo>
                              <a:pt x="8545" y="10649"/>
                            </a:lnTo>
                            <a:lnTo>
                              <a:pt x="8488" y="10552"/>
                            </a:lnTo>
                            <a:lnTo>
                              <a:pt x="8495" y="10468"/>
                            </a:lnTo>
                            <a:lnTo>
                              <a:pt x="8518" y="10214"/>
                            </a:lnTo>
                            <a:lnTo>
                              <a:pt x="8552" y="9924"/>
                            </a:lnTo>
                            <a:lnTo>
                              <a:pt x="8598" y="9682"/>
                            </a:lnTo>
                            <a:lnTo>
                              <a:pt x="8620" y="9537"/>
                            </a:lnTo>
                            <a:lnTo>
                              <a:pt x="8632" y="9440"/>
                            </a:lnTo>
                            <a:lnTo>
                              <a:pt x="8632" y="9476"/>
                            </a:lnTo>
                            <a:lnTo>
                              <a:pt x="8635" y="9537"/>
                            </a:lnTo>
                            <a:lnTo>
                              <a:pt x="8647" y="9609"/>
                            </a:lnTo>
                            <a:lnTo>
                              <a:pt x="8651" y="9670"/>
                            </a:lnTo>
                            <a:lnTo>
                              <a:pt x="8632" y="9742"/>
                            </a:lnTo>
                            <a:lnTo>
                              <a:pt x="8628" y="9803"/>
                            </a:lnTo>
                            <a:lnTo>
                              <a:pt x="8632" y="9863"/>
                            </a:lnTo>
                            <a:lnTo>
                              <a:pt x="8639" y="9972"/>
                            </a:lnTo>
                            <a:lnTo>
                              <a:pt x="8643" y="10093"/>
                            </a:lnTo>
                            <a:lnTo>
                              <a:pt x="8654" y="10177"/>
                            </a:lnTo>
                            <a:lnTo>
                              <a:pt x="8685" y="10371"/>
                            </a:lnTo>
                            <a:lnTo>
                              <a:pt x="8711" y="10552"/>
                            </a:lnTo>
                            <a:lnTo>
                              <a:pt x="8734" y="10649"/>
                            </a:lnTo>
                            <a:lnTo>
                              <a:pt x="8772" y="10746"/>
                            </a:lnTo>
                            <a:lnTo>
                              <a:pt x="8802" y="10770"/>
                            </a:lnTo>
                            <a:lnTo>
                              <a:pt x="8859" y="10770"/>
                            </a:lnTo>
                            <a:lnTo>
                              <a:pt x="8878" y="10842"/>
                            </a:lnTo>
                            <a:lnTo>
                              <a:pt x="8889" y="10963"/>
                            </a:lnTo>
                            <a:lnTo>
                              <a:pt x="8893" y="10963"/>
                            </a:lnTo>
                            <a:close/>
                            <a:moveTo>
                              <a:pt x="10791" y="15907"/>
                            </a:moveTo>
                            <a:lnTo>
                              <a:pt x="10791" y="15871"/>
                            </a:lnTo>
                            <a:cubicBezTo>
                              <a:pt x="10794" y="15871"/>
                              <a:pt x="10798" y="15871"/>
                              <a:pt x="10802" y="15883"/>
                            </a:cubicBezTo>
                            <a:cubicBezTo>
                              <a:pt x="10798" y="15895"/>
                              <a:pt x="10794" y="15895"/>
                              <a:pt x="10791" y="15907"/>
                            </a:cubicBezTo>
                            <a:close/>
                            <a:moveTo>
                              <a:pt x="11590" y="11277"/>
                            </a:moveTo>
                            <a:cubicBezTo>
                              <a:pt x="11575" y="11495"/>
                              <a:pt x="11450" y="12535"/>
                              <a:pt x="11359" y="13236"/>
                            </a:cubicBezTo>
                            <a:cubicBezTo>
                              <a:pt x="11309" y="13284"/>
                              <a:pt x="11256" y="13344"/>
                              <a:pt x="11203" y="13405"/>
                            </a:cubicBezTo>
                            <a:cubicBezTo>
                              <a:pt x="11359" y="12680"/>
                              <a:pt x="11609" y="10999"/>
                              <a:pt x="11590" y="11277"/>
                            </a:cubicBezTo>
                            <a:close/>
                            <a:moveTo>
                              <a:pt x="10969" y="19267"/>
                            </a:moveTo>
                            <a:cubicBezTo>
                              <a:pt x="10965" y="19267"/>
                              <a:pt x="10957" y="19267"/>
                              <a:pt x="10953" y="19255"/>
                            </a:cubicBezTo>
                            <a:cubicBezTo>
                              <a:pt x="10950" y="19243"/>
                              <a:pt x="10946" y="19231"/>
                              <a:pt x="10942" y="19219"/>
                            </a:cubicBezTo>
                            <a:cubicBezTo>
                              <a:pt x="10942" y="19231"/>
                              <a:pt x="10942" y="19243"/>
                              <a:pt x="10946" y="19243"/>
                            </a:cubicBezTo>
                            <a:cubicBezTo>
                              <a:pt x="10942" y="19243"/>
                              <a:pt x="10934" y="19231"/>
                              <a:pt x="10931" y="19231"/>
                            </a:cubicBezTo>
                            <a:lnTo>
                              <a:pt x="10927" y="19207"/>
                            </a:lnTo>
                            <a:cubicBezTo>
                              <a:pt x="10942" y="19207"/>
                              <a:pt x="10961" y="19219"/>
                              <a:pt x="10969" y="19243"/>
                            </a:cubicBezTo>
                            <a:cubicBezTo>
                              <a:pt x="10969" y="19255"/>
                              <a:pt x="10969" y="19255"/>
                              <a:pt x="10969" y="19267"/>
                            </a:cubicBezTo>
                            <a:close/>
                            <a:moveTo>
                              <a:pt x="10976" y="18518"/>
                            </a:moveTo>
                            <a:cubicBezTo>
                              <a:pt x="10961" y="18506"/>
                              <a:pt x="10946" y="18530"/>
                              <a:pt x="10919" y="18578"/>
                            </a:cubicBezTo>
                            <a:lnTo>
                              <a:pt x="10916" y="18747"/>
                            </a:lnTo>
                            <a:cubicBezTo>
                              <a:pt x="10946" y="18832"/>
                              <a:pt x="10969" y="18844"/>
                              <a:pt x="10984" y="18820"/>
                            </a:cubicBezTo>
                            <a:cubicBezTo>
                              <a:pt x="10984" y="18880"/>
                              <a:pt x="10980" y="18941"/>
                              <a:pt x="10972" y="19001"/>
                            </a:cubicBezTo>
                            <a:cubicBezTo>
                              <a:pt x="10957" y="19037"/>
                              <a:pt x="10931" y="19025"/>
                              <a:pt x="10912" y="19050"/>
                            </a:cubicBezTo>
                            <a:lnTo>
                              <a:pt x="10893" y="18856"/>
                            </a:lnTo>
                            <a:lnTo>
                              <a:pt x="10878" y="18445"/>
                            </a:lnTo>
                            <a:lnTo>
                              <a:pt x="10874" y="18336"/>
                            </a:lnTo>
                            <a:cubicBezTo>
                              <a:pt x="10885" y="18349"/>
                              <a:pt x="10897" y="18361"/>
                              <a:pt x="10908" y="18373"/>
                            </a:cubicBezTo>
                            <a:cubicBezTo>
                              <a:pt x="10897" y="18336"/>
                              <a:pt x="10885" y="18300"/>
                              <a:pt x="10870" y="18276"/>
                            </a:cubicBezTo>
                            <a:lnTo>
                              <a:pt x="10862" y="18058"/>
                            </a:lnTo>
                            <a:cubicBezTo>
                              <a:pt x="10900" y="18143"/>
                              <a:pt x="10931" y="18228"/>
                              <a:pt x="10969" y="18312"/>
                            </a:cubicBezTo>
                            <a:cubicBezTo>
                              <a:pt x="10972" y="18361"/>
                              <a:pt x="10987" y="18385"/>
                              <a:pt x="10987" y="18457"/>
                            </a:cubicBezTo>
                            <a:cubicBezTo>
                              <a:pt x="10980" y="18518"/>
                              <a:pt x="10965" y="18433"/>
                              <a:pt x="10953" y="18445"/>
                            </a:cubicBezTo>
                            <a:cubicBezTo>
                              <a:pt x="10953" y="18494"/>
                              <a:pt x="10965" y="18506"/>
                              <a:pt x="10976" y="18518"/>
                            </a:cubicBezTo>
                            <a:close/>
                            <a:moveTo>
                              <a:pt x="11298" y="17200"/>
                            </a:moveTo>
                            <a:cubicBezTo>
                              <a:pt x="11272" y="17152"/>
                              <a:pt x="11275" y="17019"/>
                              <a:pt x="11260" y="16934"/>
                            </a:cubicBezTo>
                            <a:cubicBezTo>
                              <a:pt x="11249" y="17104"/>
                              <a:pt x="11298" y="17309"/>
                              <a:pt x="11275" y="17587"/>
                            </a:cubicBezTo>
                            <a:cubicBezTo>
                              <a:pt x="11196" y="17792"/>
                              <a:pt x="11063" y="17817"/>
                              <a:pt x="11044" y="18252"/>
                            </a:cubicBezTo>
                            <a:cubicBezTo>
                              <a:pt x="11018" y="18288"/>
                              <a:pt x="10995" y="18240"/>
                              <a:pt x="10965" y="18240"/>
                            </a:cubicBezTo>
                            <a:cubicBezTo>
                              <a:pt x="10965" y="18240"/>
                              <a:pt x="10965" y="18240"/>
                              <a:pt x="10965" y="18240"/>
                            </a:cubicBezTo>
                            <a:cubicBezTo>
                              <a:pt x="10931" y="18167"/>
                              <a:pt x="10893" y="18070"/>
                              <a:pt x="10859" y="18070"/>
                            </a:cubicBezTo>
                            <a:lnTo>
                              <a:pt x="10836" y="17514"/>
                            </a:lnTo>
                            <a:lnTo>
                              <a:pt x="10825" y="17273"/>
                            </a:lnTo>
                            <a:cubicBezTo>
                              <a:pt x="10862" y="17212"/>
                              <a:pt x="10897" y="17104"/>
                              <a:pt x="10938" y="17067"/>
                            </a:cubicBezTo>
                            <a:cubicBezTo>
                              <a:pt x="10931" y="16898"/>
                              <a:pt x="10957" y="16838"/>
                              <a:pt x="10987" y="16801"/>
                            </a:cubicBezTo>
                            <a:cubicBezTo>
                              <a:pt x="10972" y="16717"/>
                              <a:pt x="10987" y="16656"/>
                              <a:pt x="10972" y="16572"/>
                            </a:cubicBezTo>
                            <a:cubicBezTo>
                              <a:pt x="10999" y="16451"/>
                              <a:pt x="11003" y="16475"/>
                              <a:pt x="10991" y="16342"/>
                            </a:cubicBezTo>
                            <a:lnTo>
                              <a:pt x="10961" y="16330"/>
                            </a:lnTo>
                            <a:cubicBezTo>
                              <a:pt x="10950" y="16088"/>
                              <a:pt x="10874" y="16040"/>
                              <a:pt x="10836" y="15895"/>
                            </a:cubicBezTo>
                            <a:cubicBezTo>
                              <a:pt x="10900" y="15919"/>
                              <a:pt x="10972" y="15919"/>
                              <a:pt x="11041" y="15859"/>
                            </a:cubicBezTo>
                            <a:cubicBezTo>
                              <a:pt x="11131" y="15774"/>
                              <a:pt x="11188" y="15726"/>
                              <a:pt x="11230" y="15713"/>
                            </a:cubicBezTo>
                            <a:cubicBezTo>
                              <a:pt x="11207" y="16100"/>
                              <a:pt x="11003" y="16124"/>
                              <a:pt x="11063" y="16584"/>
                            </a:cubicBezTo>
                            <a:cubicBezTo>
                              <a:pt x="11139" y="16596"/>
                              <a:pt x="11173" y="16451"/>
                              <a:pt x="11200" y="16269"/>
                            </a:cubicBezTo>
                            <a:cubicBezTo>
                              <a:pt x="11211" y="16415"/>
                              <a:pt x="11256" y="16463"/>
                              <a:pt x="11272" y="16608"/>
                            </a:cubicBezTo>
                            <a:cubicBezTo>
                              <a:pt x="11306" y="16644"/>
                              <a:pt x="11347" y="16668"/>
                              <a:pt x="11370" y="16741"/>
                            </a:cubicBezTo>
                            <a:cubicBezTo>
                              <a:pt x="11359" y="16801"/>
                              <a:pt x="11347" y="16874"/>
                              <a:pt x="11344" y="16922"/>
                            </a:cubicBezTo>
                            <a:cubicBezTo>
                              <a:pt x="11340" y="16971"/>
                              <a:pt x="11336" y="17031"/>
                              <a:pt x="11340" y="17079"/>
                            </a:cubicBezTo>
                            <a:cubicBezTo>
                              <a:pt x="11325" y="17104"/>
                              <a:pt x="11313" y="17176"/>
                              <a:pt x="11298" y="17200"/>
                            </a:cubicBezTo>
                            <a:close/>
                            <a:moveTo>
                              <a:pt x="11321" y="17527"/>
                            </a:moveTo>
                            <a:cubicBezTo>
                              <a:pt x="11317" y="17478"/>
                              <a:pt x="11317" y="17406"/>
                              <a:pt x="11309" y="17369"/>
                            </a:cubicBezTo>
                            <a:cubicBezTo>
                              <a:pt x="11321" y="17321"/>
                              <a:pt x="11332" y="17297"/>
                              <a:pt x="11344" y="17249"/>
                            </a:cubicBezTo>
                            <a:cubicBezTo>
                              <a:pt x="11347" y="17297"/>
                              <a:pt x="11351" y="17345"/>
                              <a:pt x="11359" y="17394"/>
                            </a:cubicBezTo>
                            <a:cubicBezTo>
                              <a:pt x="11351" y="17406"/>
                              <a:pt x="11340" y="17418"/>
                              <a:pt x="11332" y="17430"/>
                            </a:cubicBezTo>
                            <a:cubicBezTo>
                              <a:pt x="11328" y="17466"/>
                              <a:pt x="11325" y="17490"/>
                              <a:pt x="11321" y="17527"/>
                            </a:cubicBezTo>
                            <a:close/>
                            <a:moveTo>
                              <a:pt x="11340" y="17623"/>
                            </a:moveTo>
                            <a:cubicBezTo>
                              <a:pt x="11340" y="17623"/>
                              <a:pt x="11340" y="17623"/>
                              <a:pt x="11340" y="17623"/>
                            </a:cubicBezTo>
                            <a:cubicBezTo>
                              <a:pt x="11347" y="17563"/>
                              <a:pt x="11355" y="17502"/>
                              <a:pt x="11362" y="17442"/>
                            </a:cubicBezTo>
                            <a:cubicBezTo>
                              <a:pt x="11370" y="17502"/>
                              <a:pt x="11378" y="17563"/>
                              <a:pt x="11385" y="17623"/>
                            </a:cubicBezTo>
                            <a:cubicBezTo>
                              <a:pt x="11378" y="17635"/>
                              <a:pt x="11362" y="17635"/>
                              <a:pt x="11340" y="17623"/>
                            </a:cubicBezTo>
                            <a:close/>
                            <a:moveTo>
                              <a:pt x="11847" y="20899"/>
                            </a:moveTo>
                            <a:cubicBezTo>
                              <a:pt x="11836" y="20887"/>
                              <a:pt x="11825" y="20887"/>
                              <a:pt x="11809" y="20875"/>
                            </a:cubicBezTo>
                            <a:cubicBezTo>
                              <a:pt x="11809" y="20875"/>
                              <a:pt x="11809" y="20863"/>
                              <a:pt x="11809" y="20851"/>
                            </a:cubicBezTo>
                            <a:cubicBezTo>
                              <a:pt x="11809" y="20802"/>
                              <a:pt x="11817" y="20778"/>
                              <a:pt x="11828" y="20754"/>
                            </a:cubicBezTo>
                            <a:cubicBezTo>
                              <a:pt x="11847" y="20766"/>
                              <a:pt x="11862" y="20778"/>
                              <a:pt x="11878" y="20790"/>
                            </a:cubicBezTo>
                            <a:cubicBezTo>
                              <a:pt x="11874" y="20826"/>
                              <a:pt x="11862" y="20863"/>
                              <a:pt x="11847" y="20899"/>
                            </a:cubicBezTo>
                            <a:close/>
                            <a:moveTo>
                              <a:pt x="11809" y="17780"/>
                            </a:moveTo>
                            <a:cubicBezTo>
                              <a:pt x="11787" y="17768"/>
                              <a:pt x="11764" y="17768"/>
                              <a:pt x="11741" y="17780"/>
                            </a:cubicBezTo>
                            <a:cubicBezTo>
                              <a:pt x="11734" y="17768"/>
                              <a:pt x="11726" y="17756"/>
                              <a:pt x="11718" y="17756"/>
                            </a:cubicBezTo>
                            <a:cubicBezTo>
                              <a:pt x="11715" y="17732"/>
                              <a:pt x="11715" y="17708"/>
                              <a:pt x="11715" y="17684"/>
                            </a:cubicBezTo>
                            <a:cubicBezTo>
                              <a:pt x="11703" y="17684"/>
                              <a:pt x="11696" y="17684"/>
                              <a:pt x="11688" y="17684"/>
                            </a:cubicBezTo>
                            <a:cubicBezTo>
                              <a:pt x="11684" y="17660"/>
                              <a:pt x="11681" y="17635"/>
                              <a:pt x="11673" y="17623"/>
                            </a:cubicBezTo>
                            <a:cubicBezTo>
                              <a:pt x="11673" y="17575"/>
                              <a:pt x="11692" y="17502"/>
                              <a:pt x="11669" y="17478"/>
                            </a:cubicBezTo>
                            <a:cubicBezTo>
                              <a:pt x="11662" y="17551"/>
                              <a:pt x="11647" y="17623"/>
                              <a:pt x="11631" y="17611"/>
                            </a:cubicBezTo>
                            <a:cubicBezTo>
                              <a:pt x="11631" y="17635"/>
                              <a:pt x="11635" y="17660"/>
                              <a:pt x="11639" y="17684"/>
                            </a:cubicBezTo>
                            <a:cubicBezTo>
                              <a:pt x="11631" y="17684"/>
                              <a:pt x="11620" y="17672"/>
                              <a:pt x="11605" y="17672"/>
                            </a:cubicBezTo>
                            <a:cubicBezTo>
                              <a:pt x="11593" y="17611"/>
                              <a:pt x="11609" y="17466"/>
                              <a:pt x="11582" y="17454"/>
                            </a:cubicBezTo>
                            <a:cubicBezTo>
                              <a:pt x="11548" y="17442"/>
                              <a:pt x="11556" y="17599"/>
                              <a:pt x="11529" y="17599"/>
                            </a:cubicBezTo>
                            <a:cubicBezTo>
                              <a:pt x="11525" y="17599"/>
                              <a:pt x="11525" y="17599"/>
                              <a:pt x="11522" y="17599"/>
                            </a:cubicBezTo>
                            <a:cubicBezTo>
                              <a:pt x="11537" y="17490"/>
                              <a:pt x="11556" y="17357"/>
                              <a:pt x="11575" y="17212"/>
                            </a:cubicBezTo>
                            <a:cubicBezTo>
                              <a:pt x="11578" y="17261"/>
                              <a:pt x="11582" y="17309"/>
                              <a:pt x="11597" y="17345"/>
                            </a:cubicBezTo>
                            <a:cubicBezTo>
                              <a:pt x="11609" y="17224"/>
                              <a:pt x="11616" y="17031"/>
                              <a:pt x="11605" y="16898"/>
                            </a:cubicBezTo>
                            <a:cubicBezTo>
                              <a:pt x="11616" y="16729"/>
                              <a:pt x="11616" y="16572"/>
                              <a:pt x="11582" y="16463"/>
                            </a:cubicBezTo>
                            <a:cubicBezTo>
                              <a:pt x="11582" y="16463"/>
                              <a:pt x="11582" y="16463"/>
                              <a:pt x="11578" y="16463"/>
                            </a:cubicBezTo>
                            <a:cubicBezTo>
                              <a:pt x="11586" y="16451"/>
                              <a:pt x="11593" y="16451"/>
                              <a:pt x="11601" y="16439"/>
                            </a:cubicBezTo>
                            <a:cubicBezTo>
                              <a:pt x="11597" y="16378"/>
                              <a:pt x="11597" y="16330"/>
                              <a:pt x="11601" y="16294"/>
                            </a:cubicBezTo>
                            <a:cubicBezTo>
                              <a:pt x="11673" y="16451"/>
                              <a:pt x="11734" y="16632"/>
                              <a:pt x="11756" y="16801"/>
                            </a:cubicBezTo>
                            <a:cubicBezTo>
                              <a:pt x="11771" y="16922"/>
                              <a:pt x="11794" y="17067"/>
                              <a:pt x="11817" y="17224"/>
                            </a:cubicBezTo>
                            <a:cubicBezTo>
                              <a:pt x="11768" y="17273"/>
                              <a:pt x="11737" y="17418"/>
                              <a:pt x="11749" y="17599"/>
                            </a:cubicBezTo>
                            <a:cubicBezTo>
                              <a:pt x="11756" y="17599"/>
                              <a:pt x="11760" y="17611"/>
                              <a:pt x="11764" y="17623"/>
                            </a:cubicBezTo>
                            <a:cubicBezTo>
                              <a:pt x="11802" y="17599"/>
                              <a:pt x="11832" y="17514"/>
                              <a:pt x="11843" y="17394"/>
                            </a:cubicBezTo>
                            <a:cubicBezTo>
                              <a:pt x="11855" y="17454"/>
                              <a:pt x="11866" y="17514"/>
                              <a:pt x="11874" y="17575"/>
                            </a:cubicBezTo>
                            <a:cubicBezTo>
                              <a:pt x="11855" y="17635"/>
                              <a:pt x="11832" y="17708"/>
                              <a:pt x="11809" y="17780"/>
                            </a:cubicBezTo>
                            <a:close/>
                            <a:moveTo>
                              <a:pt x="11677" y="12317"/>
                            </a:moveTo>
                            <a:cubicBezTo>
                              <a:pt x="11631" y="12547"/>
                              <a:pt x="11601" y="12788"/>
                              <a:pt x="11582" y="13006"/>
                            </a:cubicBezTo>
                            <a:cubicBezTo>
                              <a:pt x="11559" y="13030"/>
                              <a:pt x="11525" y="13066"/>
                              <a:pt x="11491" y="13103"/>
                            </a:cubicBezTo>
                            <a:cubicBezTo>
                              <a:pt x="11506" y="13042"/>
                              <a:pt x="11522" y="12982"/>
                              <a:pt x="11533" y="12921"/>
                            </a:cubicBezTo>
                            <a:cubicBezTo>
                              <a:pt x="11612" y="12583"/>
                              <a:pt x="11802" y="11531"/>
                              <a:pt x="11893" y="11036"/>
                            </a:cubicBezTo>
                            <a:lnTo>
                              <a:pt x="11900" y="11108"/>
                            </a:lnTo>
                            <a:cubicBezTo>
                              <a:pt x="11851" y="11422"/>
                              <a:pt x="11764" y="11858"/>
                              <a:pt x="11677" y="12317"/>
                            </a:cubicBezTo>
                            <a:close/>
                            <a:moveTo>
                              <a:pt x="11904" y="17708"/>
                            </a:moveTo>
                            <a:cubicBezTo>
                              <a:pt x="11946" y="17925"/>
                              <a:pt x="11984" y="18143"/>
                              <a:pt x="12006" y="18276"/>
                            </a:cubicBezTo>
                            <a:cubicBezTo>
                              <a:pt x="12006" y="18276"/>
                              <a:pt x="12006" y="18288"/>
                              <a:pt x="12010" y="18288"/>
                            </a:cubicBezTo>
                            <a:cubicBezTo>
                              <a:pt x="12003" y="18312"/>
                              <a:pt x="11995" y="18336"/>
                              <a:pt x="11987" y="18361"/>
                            </a:cubicBezTo>
                            <a:cubicBezTo>
                              <a:pt x="11980" y="18143"/>
                              <a:pt x="11946" y="17962"/>
                              <a:pt x="11885" y="17853"/>
                            </a:cubicBezTo>
                            <a:cubicBezTo>
                              <a:pt x="11896" y="17805"/>
                              <a:pt x="11900" y="17756"/>
                              <a:pt x="11904" y="17708"/>
                            </a:cubicBezTo>
                            <a:close/>
                            <a:moveTo>
                              <a:pt x="11900" y="19581"/>
                            </a:moveTo>
                            <a:cubicBezTo>
                              <a:pt x="11900" y="19557"/>
                              <a:pt x="11900" y="19533"/>
                              <a:pt x="11908" y="19509"/>
                            </a:cubicBezTo>
                            <a:cubicBezTo>
                              <a:pt x="11931" y="19509"/>
                              <a:pt x="11938" y="19557"/>
                              <a:pt x="11942" y="19606"/>
                            </a:cubicBezTo>
                            <a:cubicBezTo>
                              <a:pt x="11927" y="19594"/>
                              <a:pt x="11915" y="19581"/>
                              <a:pt x="11900" y="19581"/>
                            </a:cubicBezTo>
                            <a:close/>
                            <a:moveTo>
                              <a:pt x="11957" y="19146"/>
                            </a:moveTo>
                            <a:cubicBezTo>
                              <a:pt x="11938" y="19146"/>
                              <a:pt x="11934" y="19110"/>
                              <a:pt x="11923" y="19098"/>
                            </a:cubicBezTo>
                            <a:cubicBezTo>
                              <a:pt x="11923" y="19074"/>
                              <a:pt x="11923" y="19050"/>
                              <a:pt x="11927" y="19037"/>
                            </a:cubicBezTo>
                            <a:cubicBezTo>
                              <a:pt x="11942" y="19037"/>
                              <a:pt x="11961" y="19050"/>
                              <a:pt x="11972" y="19050"/>
                            </a:cubicBezTo>
                            <a:cubicBezTo>
                              <a:pt x="11968" y="19074"/>
                              <a:pt x="11965" y="19110"/>
                              <a:pt x="11957" y="19146"/>
                            </a:cubicBezTo>
                            <a:close/>
                            <a:moveTo>
                              <a:pt x="12021" y="18506"/>
                            </a:moveTo>
                            <a:cubicBezTo>
                              <a:pt x="11999" y="18614"/>
                              <a:pt x="11995" y="18808"/>
                              <a:pt x="11980" y="18965"/>
                            </a:cubicBezTo>
                            <a:cubicBezTo>
                              <a:pt x="11965" y="18977"/>
                              <a:pt x="11953" y="18977"/>
                              <a:pt x="11938" y="18977"/>
                            </a:cubicBezTo>
                            <a:cubicBezTo>
                              <a:pt x="11950" y="18953"/>
                              <a:pt x="11957" y="18929"/>
                              <a:pt x="11965" y="18880"/>
                            </a:cubicBezTo>
                            <a:cubicBezTo>
                              <a:pt x="11965" y="18868"/>
                              <a:pt x="11961" y="18868"/>
                              <a:pt x="11961" y="18856"/>
                            </a:cubicBezTo>
                            <a:cubicBezTo>
                              <a:pt x="11980" y="18723"/>
                              <a:pt x="11991" y="18590"/>
                              <a:pt x="11991" y="18457"/>
                            </a:cubicBezTo>
                            <a:cubicBezTo>
                              <a:pt x="11999" y="18409"/>
                              <a:pt x="12010" y="18361"/>
                              <a:pt x="12018" y="18312"/>
                            </a:cubicBezTo>
                            <a:cubicBezTo>
                              <a:pt x="12029" y="18373"/>
                              <a:pt x="12040" y="18433"/>
                              <a:pt x="12052" y="18506"/>
                            </a:cubicBezTo>
                            <a:cubicBezTo>
                              <a:pt x="12040" y="18518"/>
                              <a:pt x="12033" y="18518"/>
                              <a:pt x="12021" y="18506"/>
                            </a:cubicBezTo>
                            <a:close/>
                            <a:moveTo>
                              <a:pt x="13233" y="8147"/>
                            </a:moveTo>
                            <a:cubicBezTo>
                              <a:pt x="13260" y="8171"/>
                              <a:pt x="13317" y="8183"/>
                              <a:pt x="13389" y="8183"/>
                            </a:cubicBezTo>
                            <a:cubicBezTo>
                              <a:pt x="13393" y="8219"/>
                              <a:pt x="13393" y="8256"/>
                              <a:pt x="13396" y="8292"/>
                            </a:cubicBezTo>
                            <a:cubicBezTo>
                              <a:pt x="13260" y="8183"/>
                              <a:pt x="13180" y="8111"/>
                              <a:pt x="13233" y="8147"/>
                            </a:cubicBezTo>
                            <a:close/>
                            <a:moveTo>
                              <a:pt x="12976" y="8207"/>
                            </a:moveTo>
                            <a:lnTo>
                              <a:pt x="12965" y="8268"/>
                            </a:lnTo>
                            <a:cubicBezTo>
                              <a:pt x="12957" y="8219"/>
                              <a:pt x="12953" y="8183"/>
                              <a:pt x="12953" y="8195"/>
                            </a:cubicBezTo>
                            <a:cubicBezTo>
                              <a:pt x="12957" y="8195"/>
                              <a:pt x="12965" y="8183"/>
                              <a:pt x="12987" y="8171"/>
                            </a:cubicBezTo>
                            <a:lnTo>
                              <a:pt x="12976" y="8207"/>
                            </a:lnTo>
                            <a:close/>
                            <a:moveTo>
                              <a:pt x="13275" y="10601"/>
                            </a:moveTo>
                            <a:cubicBezTo>
                              <a:pt x="13271" y="10625"/>
                              <a:pt x="13264" y="10649"/>
                              <a:pt x="13260" y="10673"/>
                            </a:cubicBezTo>
                            <a:lnTo>
                              <a:pt x="13256" y="10649"/>
                            </a:lnTo>
                            <a:lnTo>
                              <a:pt x="13188" y="10383"/>
                            </a:lnTo>
                            <a:lnTo>
                              <a:pt x="13105" y="10129"/>
                            </a:lnTo>
                            <a:lnTo>
                              <a:pt x="13086" y="10057"/>
                            </a:lnTo>
                            <a:cubicBezTo>
                              <a:pt x="13139" y="10165"/>
                              <a:pt x="13215" y="10310"/>
                              <a:pt x="13294" y="10468"/>
                            </a:cubicBezTo>
                            <a:cubicBezTo>
                              <a:pt x="13286" y="10516"/>
                              <a:pt x="13283" y="10564"/>
                              <a:pt x="13275" y="10601"/>
                            </a:cubicBezTo>
                            <a:close/>
                            <a:moveTo>
                              <a:pt x="13321" y="9815"/>
                            </a:moveTo>
                            <a:cubicBezTo>
                              <a:pt x="13199" y="9392"/>
                              <a:pt x="13101" y="9053"/>
                              <a:pt x="13101" y="9053"/>
                            </a:cubicBezTo>
                            <a:cubicBezTo>
                              <a:pt x="13124" y="9126"/>
                              <a:pt x="13211" y="9271"/>
                              <a:pt x="13324" y="9464"/>
                            </a:cubicBezTo>
                            <a:cubicBezTo>
                              <a:pt x="13324" y="9549"/>
                              <a:pt x="13324" y="9670"/>
                              <a:pt x="13321" y="9815"/>
                            </a:cubicBezTo>
                            <a:close/>
                            <a:moveTo>
                              <a:pt x="13400" y="8546"/>
                            </a:moveTo>
                            <a:cubicBezTo>
                              <a:pt x="13381" y="8884"/>
                              <a:pt x="13336" y="9150"/>
                              <a:pt x="13328" y="9404"/>
                            </a:cubicBezTo>
                            <a:cubicBezTo>
                              <a:pt x="13302" y="9368"/>
                              <a:pt x="13279" y="9331"/>
                              <a:pt x="13256" y="9319"/>
                            </a:cubicBezTo>
                            <a:cubicBezTo>
                              <a:pt x="13169" y="9223"/>
                              <a:pt x="13086" y="8896"/>
                              <a:pt x="13029" y="8618"/>
                            </a:cubicBezTo>
                            <a:lnTo>
                              <a:pt x="13029" y="8594"/>
                            </a:lnTo>
                            <a:lnTo>
                              <a:pt x="13033" y="8413"/>
                            </a:lnTo>
                            <a:lnTo>
                              <a:pt x="13040" y="8304"/>
                            </a:lnTo>
                            <a:lnTo>
                              <a:pt x="13055" y="8195"/>
                            </a:lnTo>
                            <a:lnTo>
                              <a:pt x="13055" y="8183"/>
                            </a:lnTo>
                            <a:cubicBezTo>
                              <a:pt x="13082" y="8195"/>
                              <a:pt x="13120" y="8219"/>
                              <a:pt x="13161" y="8256"/>
                            </a:cubicBezTo>
                            <a:cubicBezTo>
                              <a:pt x="13203" y="8292"/>
                              <a:pt x="13290" y="8352"/>
                              <a:pt x="13396" y="8413"/>
                            </a:cubicBezTo>
                            <a:cubicBezTo>
                              <a:pt x="13400" y="8473"/>
                              <a:pt x="13400" y="8509"/>
                              <a:pt x="13400" y="8546"/>
                            </a:cubicBezTo>
                            <a:close/>
                            <a:moveTo>
                              <a:pt x="14502" y="17297"/>
                            </a:moveTo>
                            <a:lnTo>
                              <a:pt x="14521" y="17357"/>
                            </a:lnTo>
                            <a:cubicBezTo>
                              <a:pt x="14498" y="17382"/>
                              <a:pt x="14480" y="17430"/>
                              <a:pt x="14468" y="17490"/>
                            </a:cubicBezTo>
                            <a:cubicBezTo>
                              <a:pt x="14468" y="17478"/>
                              <a:pt x="14464" y="17466"/>
                              <a:pt x="14464" y="17454"/>
                            </a:cubicBezTo>
                            <a:cubicBezTo>
                              <a:pt x="14476" y="17406"/>
                              <a:pt x="14491" y="17345"/>
                              <a:pt x="14502" y="17297"/>
                            </a:cubicBezTo>
                            <a:close/>
                            <a:moveTo>
                              <a:pt x="13809" y="15979"/>
                            </a:moveTo>
                            <a:cubicBezTo>
                              <a:pt x="13805" y="15979"/>
                              <a:pt x="13805" y="15979"/>
                              <a:pt x="13809" y="15979"/>
                            </a:cubicBezTo>
                            <a:cubicBezTo>
                              <a:pt x="13794" y="15774"/>
                              <a:pt x="13783" y="15593"/>
                              <a:pt x="13779" y="15568"/>
                            </a:cubicBezTo>
                            <a:cubicBezTo>
                              <a:pt x="13771" y="15508"/>
                              <a:pt x="13711" y="14783"/>
                              <a:pt x="13707" y="14336"/>
                            </a:cubicBezTo>
                            <a:cubicBezTo>
                              <a:pt x="13707" y="14178"/>
                              <a:pt x="13711" y="13949"/>
                              <a:pt x="13714" y="13707"/>
                            </a:cubicBezTo>
                            <a:lnTo>
                              <a:pt x="13752" y="13828"/>
                            </a:lnTo>
                            <a:lnTo>
                              <a:pt x="13877" y="14311"/>
                            </a:lnTo>
                            <a:lnTo>
                              <a:pt x="13911" y="14456"/>
                            </a:lnTo>
                            <a:lnTo>
                              <a:pt x="13949" y="14638"/>
                            </a:lnTo>
                            <a:lnTo>
                              <a:pt x="14014" y="15037"/>
                            </a:lnTo>
                            <a:lnTo>
                              <a:pt x="14078" y="15472"/>
                            </a:lnTo>
                            <a:cubicBezTo>
                              <a:pt x="14025" y="15508"/>
                              <a:pt x="13980" y="15617"/>
                              <a:pt x="13927" y="15677"/>
                            </a:cubicBezTo>
                            <a:cubicBezTo>
                              <a:pt x="13938" y="15907"/>
                              <a:pt x="13896" y="16040"/>
                              <a:pt x="13851" y="16149"/>
                            </a:cubicBezTo>
                            <a:cubicBezTo>
                              <a:pt x="13843" y="16112"/>
                              <a:pt x="13836" y="16064"/>
                              <a:pt x="13836" y="16004"/>
                            </a:cubicBezTo>
                            <a:cubicBezTo>
                              <a:pt x="13824" y="16004"/>
                              <a:pt x="13809" y="16016"/>
                              <a:pt x="13809" y="15979"/>
                            </a:cubicBezTo>
                            <a:close/>
                            <a:moveTo>
                              <a:pt x="14146" y="19436"/>
                            </a:moveTo>
                            <a:cubicBezTo>
                              <a:pt x="14131" y="19412"/>
                              <a:pt x="14120" y="19376"/>
                              <a:pt x="14108" y="19328"/>
                            </a:cubicBezTo>
                            <a:cubicBezTo>
                              <a:pt x="14120" y="19315"/>
                              <a:pt x="14135" y="19315"/>
                              <a:pt x="14146" y="19303"/>
                            </a:cubicBezTo>
                            <a:cubicBezTo>
                              <a:pt x="14150" y="19352"/>
                              <a:pt x="14150" y="19400"/>
                              <a:pt x="14146" y="19436"/>
                            </a:cubicBezTo>
                            <a:close/>
                            <a:moveTo>
                              <a:pt x="14154" y="17925"/>
                            </a:moveTo>
                            <a:cubicBezTo>
                              <a:pt x="14127" y="17708"/>
                              <a:pt x="14116" y="17454"/>
                              <a:pt x="14074" y="17285"/>
                            </a:cubicBezTo>
                            <a:cubicBezTo>
                              <a:pt x="14082" y="17442"/>
                              <a:pt x="14093" y="17623"/>
                              <a:pt x="14112" y="17817"/>
                            </a:cubicBezTo>
                            <a:cubicBezTo>
                              <a:pt x="14070" y="17672"/>
                              <a:pt x="14033" y="17551"/>
                              <a:pt x="14002" y="17502"/>
                            </a:cubicBezTo>
                            <a:cubicBezTo>
                              <a:pt x="14002" y="17502"/>
                              <a:pt x="14002" y="17502"/>
                              <a:pt x="13999" y="17502"/>
                            </a:cubicBezTo>
                            <a:cubicBezTo>
                              <a:pt x="14014" y="17442"/>
                              <a:pt x="14025" y="17382"/>
                              <a:pt x="14036" y="17309"/>
                            </a:cubicBezTo>
                            <a:cubicBezTo>
                              <a:pt x="14017" y="17333"/>
                              <a:pt x="13999" y="17406"/>
                              <a:pt x="13983" y="17478"/>
                            </a:cubicBezTo>
                            <a:cubicBezTo>
                              <a:pt x="13900" y="17321"/>
                              <a:pt x="13900" y="17188"/>
                              <a:pt x="13855" y="16850"/>
                            </a:cubicBezTo>
                            <a:cubicBezTo>
                              <a:pt x="13855" y="16850"/>
                              <a:pt x="13851" y="16765"/>
                              <a:pt x="13843" y="16644"/>
                            </a:cubicBezTo>
                            <a:cubicBezTo>
                              <a:pt x="13866" y="16584"/>
                              <a:pt x="13885" y="16499"/>
                              <a:pt x="13896" y="16402"/>
                            </a:cubicBezTo>
                            <a:cubicBezTo>
                              <a:pt x="13908" y="16548"/>
                              <a:pt x="13953" y="16596"/>
                              <a:pt x="13968" y="16741"/>
                            </a:cubicBezTo>
                            <a:cubicBezTo>
                              <a:pt x="14014" y="16789"/>
                              <a:pt x="14067" y="16813"/>
                              <a:pt x="14078" y="16946"/>
                            </a:cubicBezTo>
                            <a:cubicBezTo>
                              <a:pt x="14082" y="16946"/>
                              <a:pt x="14086" y="16946"/>
                              <a:pt x="14089" y="16934"/>
                            </a:cubicBezTo>
                            <a:cubicBezTo>
                              <a:pt x="14063" y="17007"/>
                              <a:pt x="14048" y="17116"/>
                              <a:pt x="14036" y="17236"/>
                            </a:cubicBezTo>
                            <a:cubicBezTo>
                              <a:pt x="14086" y="17152"/>
                              <a:pt x="14112" y="17007"/>
                              <a:pt x="14139" y="16850"/>
                            </a:cubicBezTo>
                            <a:cubicBezTo>
                              <a:pt x="14124" y="16862"/>
                              <a:pt x="14112" y="16886"/>
                              <a:pt x="14105" y="16898"/>
                            </a:cubicBezTo>
                            <a:cubicBezTo>
                              <a:pt x="14112" y="16874"/>
                              <a:pt x="14116" y="16838"/>
                              <a:pt x="14127" y="16826"/>
                            </a:cubicBezTo>
                            <a:cubicBezTo>
                              <a:pt x="14150" y="16813"/>
                              <a:pt x="14139" y="16886"/>
                              <a:pt x="14161" y="16874"/>
                            </a:cubicBezTo>
                            <a:cubicBezTo>
                              <a:pt x="14169" y="16850"/>
                              <a:pt x="14169" y="16826"/>
                              <a:pt x="14169" y="16789"/>
                            </a:cubicBezTo>
                            <a:cubicBezTo>
                              <a:pt x="14237" y="16813"/>
                              <a:pt x="14245" y="16608"/>
                              <a:pt x="14294" y="16572"/>
                            </a:cubicBezTo>
                            <a:lnTo>
                              <a:pt x="14302" y="16608"/>
                            </a:lnTo>
                            <a:lnTo>
                              <a:pt x="14328" y="16717"/>
                            </a:lnTo>
                            <a:lnTo>
                              <a:pt x="14370" y="16850"/>
                            </a:lnTo>
                            <a:lnTo>
                              <a:pt x="14438" y="17079"/>
                            </a:lnTo>
                            <a:cubicBezTo>
                              <a:pt x="14332" y="17297"/>
                              <a:pt x="14252" y="17635"/>
                              <a:pt x="14173" y="17950"/>
                            </a:cubicBezTo>
                            <a:cubicBezTo>
                              <a:pt x="14165" y="17950"/>
                              <a:pt x="14161" y="17938"/>
                              <a:pt x="14154" y="17925"/>
                            </a:cubicBezTo>
                            <a:close/>
                            <a:moveTo>
                              <a:pt x="14249" y="19267"/>
                            </a:moveTo>
                            <a:cubicBezTo>
                              <a:pt x="14249" y="19267"/>
                              <a:pt x="14245" y="19255"/>
                              <a:pt x="14245" y="19255"/>
                            </a:cubicBezTo>
                            <a:cubicBezTo>
                              <a:pt x="14245" y="19255"/>
                              <a:pt x="14249" y="19255"/>
                              <a:pt x="14249" y="19255"/>
                            </a:cubicBezTo>
                            <a:cubicBezTo>
                              <a:pt x="14249" y="19255"/>
                              <a:pt x="14249" y="19255"/>
                              <a:pt x="14249" y="19267"/>
                            </a:cubicBezTo>
                            <a:close/>
                            <a:moveTo>
                              <a:pt x="14328" y="19521"/>
                            </a:moveTo>
                            <a:cubicBezTo>
                              <a:pt x="14324" y="19521"/>
                              <a:pt x="14317" y="19521"/>
                              <a:pt x="14313" y="19521"/>
                            </a:cubicBezTo>
                            <a:cubicBezTo>
                              <a:pt x="14309" y="19497"/>
                              <a:pt x="14309" y="19461"/>
                              <a:pt x="14309" y="19424"/>
                            </a:cubicBezTo>
                            <a:cubicBezTo>
                              <a:pt x="14298" y="19424"/>
                              <a:pt x="14298" y="19485"/>
                              <a:pt x="14302" y="19533"/>
                            </a:cubicBezTo>
                            <a:cubicBezTo>
                              <a:pt x="14298" y="19533"/>
                              <a:pt x="14294" y="19533"/>
                              <a:pt x="14290" y="19533"/>
                            </a:cubicBezTo>
                            <a:cubicBezTo>
                              <a:pt x="14275" y="19461"/>
                              <a:pt x="14275" y="19352"/>
                              <a:pt x="14271" y="19243"/>
                            </a:cubicBezTo>
                            <a:cubicBezTo>
                              <a:pt x="14290" y="19231"/>
                              <a:pt x="14313" y="19219"/>
                              <a:pt x="14332" y="19207"/>
                            </a:cubicBezTo>
                            <a:cubicBezTo>
                              <a:pt x="14332" y="19291"/>
                              <a:pt x="14336" y="19364"/>
                              <a:pt x="14351" y="19412"/>
                            </a:cubicBezTo>
                            <a:cubicBezTo>
                              <a:pt x="14336" y="19436"/>
                              <a:pt x="14332" y="19485"/>
                              <a:pt x="14328" y="19521"/>
                            </a:cubicBezTo>
                            <a:close/>
                            <a:moveTo>
                              <a:pt x="14559" y="18010"/>
                            </a:moveTo>
                            <a:cubicBezTo>
                              <a:pt x="14552" y="18022"/>
                              <a:pt x="14540" y="18022"/>
                              <a:pt x="14533" y="18034"/>
                            </a:cubicBezTo>
                            <a:cubicBezTo>
                              <a:pt x="14536" y="18155"/>
                              <a:pt x="14525" y="18373"/>
                              <a:pt x="14510" y="18530"/>
                            </a:cubicBezTo>
                            <a:cubicBezTo>
                              <a:pt x="14567" y="18602"/>
                              <a:pt x="14506" y="18796"/>
                              <a:pt x="14517" y="18868"/>
                            </a:cubicBezTo>
                            <a:cubicBezTo>
                              <a:pt x="14517" y="18868"/>
                              <a:pt x="14517" y="18868"/>
                              <a:pt x="14514" y="18868"/>
                            </a:cubicBezTo>
                            <a:cubicBezTo>
                              <a:pt x="14506" y="18868"/>
                              <a:pt x="14498" y="18868"/>
                              <a:pt x="14491" y="18868"/>
                            </a:cubicBezTo>
                            <a:cubicBezTo>
                              <a:pt x="14449" y="18578"/>
                              <a:pt x="14358" y="18421"/>
                              <a:pt x="14317" y="18131"/>
                            </a:cubicBezTo>
                            <a:cubicBezTo>
                              <a:pt x="14302" y="18179"/>
                              <a:pt x="14328" y="18336"/>
                              <a:pt x="14298" y="18373"/>
                            </a:cubicBezTo>
                            <a:cubicBezTo>
                              <a:pt x="14271" y="18324"/>
                              <a:pt x="14249" y="18240"/>
                              <a:pt x="14230" y="18155"/>
                            </a:cubicBezTo>
                            <a:cubicBezTo>
                              <a:pt x="14249" y="18119"/>
                              <a:pt x="14271" y="18107"/>
                              <a:pt x="14305" y="18107"/>
                            </a:cubicBezTo>
                            <a:cubicBezTo>
                              <a:pt x="14324" y="17913"/>
                              <a:pt x="14362" y="17768"/>
                              <a:pt x="14404" y="17635"/>
                            </a:cubicBezTo>
                            <a:cubicBezTo>
                              <a:pt x="14415" y="17684"/>
                              <a:pt x="14434" y="17732"/>
                              <a:pt x="14453" y="17744"/>
                            </a:cubicBezTo>
                            <a:cubicBezTo>
                              <a:pt x="14453" y="17732"/>
                              <a:pt x="14457" y="17732"/>
                              <a:pt x="14461" y="17720"/>
                            </a:cubicBezTo>
                            <a:cubicBezTo>
                              <a:pt x="14464" y="17720"/>
                              <a:pt x="14464" y="17732"/>
                              <a:pt x="14468" y="17744"/>
                            </a:cubicBezTo>
                            <a:cubicBezTo>
                              <a:pt x="14514" y="17720"/>
                              <a:pt x="14548" y="17587"/>
                              <a:pt x="14555" y="17454"/>
                            </a:cubicBezTo>
                            <a:lnTo>
                              <a:pt x="14597" y="17587"/>
                            </a:lnTo>
                            <a:lnTo>
                              <a:pt x="14608" y="17635"/>
                            </a:lnTo>
                            <a:lnTo>
                              <a:pt x="14627" y="17720"/>
                            </a:lnTo>
                            <a:lnTo>
                              <a:pt x="14635" y="17877"/>
                            </a:lnTo>
                            <a:lnTo>
                              <a:pt x="14639" y="18119"/>
                            </a:lnTo>
                            <a:lnTo>
                              <a:pt x="14650" y="18457"/>
                            </a:lnTo>
                            <a:lnTo>
                              <a:pt x="14650" y="18481"/>
                            </a:lnTo>
                            <a:cubicBezTo>
                              <a:pt x="14642" y="18494"/>
                              <a:pt x="14635" y="18518"/>
                              <a:pt x="14623" y="18506"/>
                            </a:cubicBezTo>
                            <a:cubicBezTo>
                              <a:pt x="14623" y="18373"/>
                              <a:pt x="14627" y="18252"/>
                              <a:pt x="14635" y="18143"/>
                            </a:cubicBezTo>
                            <a:cubicBezTo>
                              <a:pt x="14608" y="18119"/>
                              <a:pt x="14586" y="18070"/>
                              <a:pt x="14559" y="18010"/>
                            </a:cubicBezTo>
                            <a:close/>
                            <a:moveTo>
                              <a:pt x="14631" y="18868"/>
                            </a:moveTo>
                            <a:cubicBezTo>
                              <a:pt x="14623" y="18759"/>
                              <a:pt x="14646" y="18627"/>
                              <a:pt x="14639" y="18542"/>
                            </a:cubicBezTo>
                            <a:cubicBezTo>
                              <a:pt x="14639" y="18554"/>
                              <a:pt x="14646" y="18566"/>
                              <a:pt x="14650" y="18542"/>
                            </a:cubicBezTo>
                            <a:lnTo>
                              <a:pt x="14650" y="18518"/>
                            </a:lnTo>
                            <a:lnTo>
                              <a:pt x="14654" y="18602"/>
                            </a:lnTo>
                            <a:cubicBezTo>
                              <a:pt x="14650" y="18687"/>
                              <a:pt x="14642" y="18784"/>
                              <a:pt x="14631" y="18868"/>
                            </a:cubicBezTo>
                            <a:close/>
                            <a:moveTo>
                              <a:pt x="14748" y="19920"/>
                            </a:moveTo>
                            <a:cubicBezTo>
                              <a:pt x="14733" y="19823"/>
                              <a:pt x="14722" y="19726"/>
                              <a:pt x="14714" y="19618"/>
                            </a:cubicBezTo>
                            <a:cubicBezTo>
                              <a:pt x="14722" y="19606"/>
                              <a:pt x="14730" y="19606"/>
                              <a:pt x="14737" y="19593"/>
                            </a:cubicBezTo>
                            <a:lnTo>
                              <a:pt x="14756" y="19835"/>
                            </a:lnTo>
                            <a:lnTo>
                              <a:pt x="14760" y="19884"/>
                            </a:lnTo>
                            <a:cubicBezTo>
                              <a:pt x="14760" y="19896"/>
                              <a:pt x="14756" y="19908"/>
                              <a:pt x="14748" y="19920"/>
                            </a:cubicBezTo>
                            <a:close/>
                            <a:moveTo>
                              <a:pt x="15070" y="20633"/>
                            </a:moveTo>
                            <a:cubicBezTo>
                              <a:pt x="15070" y="20645"/>
                              <a:pt x="15070" y="20657"/>
                              <a:pt x="15067" y="20669"/>
                            </a:cubicBezTo>
                            <a:cubicBezTo>
                              <a:pt x="15078" y="20681"/>
                              <a:pt x="15082" y="20706"/>
                              <a:pt x="15086" y="20742"/>
                            </a:cubicBezTo>
                            <a:cubicBezTo>
                              <a:pt x="15097" y="20754"/>
                              <a:pt x="15108" y="20754"/>
                              <a:pt x="15116" y="20742"/>
                            </a:cubicBezTo>
                            <a:cubicBezTo>
                              <a:pt x="15131" y="20766"/>
                              <a:pt x="15142" y="20790"/>
                              <a:pt x="15157" y="20814"/>
                            </a:cubicBezTo>
                            <a:cubicBezTo>
                              <a:pt x="15120" y="20814"/>
                              <a:pt x="15078" y="20790"/>
                              <a:pt x="15036" y="20754"/>
                            </a:cubicBezTo>
                            <a:cubicBezTo>
                              <a:pt x="14983" y="20657"/>
                              <a:pt x="14976" y="20500"/>
                              <a:pt x="14987" y="20343"/>
                            </a:cubicBezTo>
                            <a:cubicBezTo>
                              <a:pt x="15055" y="20307"/>
                              <a:pt x="15123" y="20282"/>
                              <a:pt x="15195" y="20258"/>
                            </a:cubicBezTo>
                            <a:cubicBezTo>
                              <a:pt x="15207" y="20295"/>
                              <a:pt x="15214" y="20331"/>
                              <a:pt x="15222" y="20367"/>
                            </a:cubicBezTo>
                            <a:cubicBezTo>
                              <a:pt x="15188" y="20415"/>
                              <a:pt x="15161" y="20476"/>
                              <a:pt x="15127" y="20524"/>
                            </a:cubicBezTo>
                            <a:cubicBezTo>
                              <a:pt x="15104" y="20560"/>
                              <a:pt x="15078" y="20548"/>
                              <a:pt x="15067" y="20597"/>
                            </a:cubicBezTo>
                            <a:cubicBezTo>
                              <a:pt x="15055" y="20585"/>
                              <a:pt x="15044" y="20585"/>
                              <a:pt x="15036" y="20573"/>
                            </a:cubicBezTo>
                            <a:cubicBezTo>
                              <a:pt x="15055" y="20597"/>
                              <a:pt x="15063" y="20621"/>
                              <a:pt x="15070" y="20633"/>
                            </a:cubicBezTo>
                            <a:close/>
                            <a:moveTo>
                              <a:pt x="16460" y="18989"/>
                            </a:moveTo>
                            <a:cubicBezTo>
                              <a:pt x="16464" y="18856"/>
                              <a:pt x="16464" y="18723"/>
                              <a:pt x="16468" y="18578"/>
                            </a:cubicBezTo>
                            <a:cubicBezTo>
                              <a:pt x="16483" y="18784"/>
                              <a:pt x="16502" y="19013"/>
                              <a:pt x="16517" y="19231"/>
                            </a:cubicBezTo>
                            <a:cubicBezTo>
                              <a:pt x="16498" y="19158"/>
                              <a:pt x="16487" y="19062"/>
                              <a:pt x="16460" y="18989"/>
                            </a:cubicBezTo>
                            <a:close/>
                            <a:moveTo>
                              <a:pt x="16597" y="19243"/>
                            </a:moveTo>
                            <a:cubicBezTo>
                              <a:pt x="16593" y="19243"/>
                              <a:pt x="16589" y="19243"/>
                              <a:pt x="16585" y="19243"/>
                            </a:cubicBezTo>
                            <a:cubicBezTo>
                              <a:pt x="16578" y="19231"/>
                              <a:pt x="16570" y="19207"/>
                              <a:pt x="16566" y="19195"/>
                            </a:cubicBezTo>
                            <a:cubicBezTo>
                              <a:pt x="16574" y="19158"/>
                              <a:pt x="16585" y="19134"/>
                              <a:pt x="16601" y="19122"/>
                            </a:cubicBezTo>
                            <a:cubicBezTo>
                              <a:pt x="16604" y="19158"/>
                              <a:pt x="16604" y="19207"/>
                              <a:pt x="16597" y="19243"/>
                            </a:cubicBezTo>
                            <a:close/>
                            <a:moveTo>
                              <a:pt x="16601" y="19110"/>
                            </a:moveTo>
                            <a:cubicBezTo>
                              <a:pt x="16585" y="19122"/>
                              <a:pt x="16570" y="19122"/>
                              <a:pt x="16551" y="19122"/>
                            </a:cubicBezTo>
                            <a:cubicBezTo>
                              <a:pt x="16529" y="18965"/>
                              <a:pt x="16525" y="18759"/>
                              <a:pt x="16502" y="18602"/>
                            </a:cubicBezTo>
                            <a:cubicBezTo>
                              <a:pt x="16532" y="18554"/>
                              <a:pt x="16578" y="18566"/>
                              <a:pt x="16612" y="18687"/>
                            </a:cubicBezTo>
                            <a:cubicBezTo>
                              <a:pt x="16570" y="18796"/>
                              <a:pt x="16593" y="18965"/>
                              <a:pt x="16601" y="19110"/>
                            </a:cubicBezTo>
                            <a:close/>
                            <a:moveTo>
                              <a:pt x="16510" y="16318"/>
                            </a:moveTo>
                            <a:cubicBezTo>
                              <a:pt x="16506" y="16427"/>
                              <a:pt x="16510" y="16572"/>
                              <a:pt x="16517" y="16729"/>
                            </a:cubicBezTo>
                            <a:cubicBezTo>
                              <a:pt x="16517" y="16729"/>
                              <a:pt x="16517" y="16717"/>
                              <a:pt x="16513" y="16717"/>
                            </a:cubicBezTo>
                            <a:cubicBezTo>
                              <a:pt x="16521" y="16862"/>
                              <a:pt x="16532" y="17031"/>
                              <a:pt x="16548" y="17200"/>
                            </a:cubicBezTo>
                            <a:cubicBezTo>
                              <a:pt x="16585" y="17720"/>
                              <a:pt x="16646" y="18276"/>
                              <a:pt x="16661" y="18421"/>
                            </a:cubicBezTo>
                            <a:cubicBezTo>
                              <a:pt x="16654" y="18469"/>
                              <a:pt x="16646" y="18506"/>
                              <a:pt x="16623" y="18530"/>
                            </a:cubicBezTo>
                            <a:cubicBezTo>
                              <a:pt x="16631" y="18481"/>
                              <a:pt x="16642" y="18421"/>
                              <a:pt x="16646" y="18361"/>
                            </a:cubicBezTo>
                            <a:cubicBezTo>
                              <a:pt x="16623" y="18312"/>
                              <a:pt x="16601" y="18421"/>
                              <a:pt x="16601" y="18349"/>
                            </a:cubicBezTo>
                            <a:cubicBezTo>
                              <a:pt x="16604" y="18167"/>
                              <a:pt x="16559" y="18228"/>
                              <a:pt x="16597" y="18143"/>
                            </a:cubicBezTo>
                            <a:cubicBezTo>
                              <a:pt x="16540" y="18071"/>
                              <a:pt x="16529" y="18385"/>
                              <a:pt x="16498" y="18506"/>
                            </a:cubicBezTo>
                            <a:cubicBezTo>
                              <a:pt x="16491" y="18469"/>
                              <a:pt x="16491" y="18421"/>
                              <a:pt x="16487" y="18373"/>
                            </a:cubicBezTo>
                            <a:cubicBezTo>
                              <a:pt x="16521" y="18107"/>
                              <a:pt x="16566" y="17865"/>
                              <a:pt x="16540" y="17539"/>
                            </a:cubicBezTo>
                            <a:cubicBezTo>
                              <a:pt x="16460" y="17454"/>
                              <a:pt x="16419" y="17599"/>
                              <a:pt x="16385" y="17792"/>
                            </a:cubicBezTo>
                            <a:lnTo>
                              <a:pt x="16369" y="17575"/>
                            </a:lnTo>
                            <a:lnTo>
                              <a:pt x="16332" y="17128"/>
                            </a:lnTo>
                            <a:lnTo>
                              <a:pt x="16351" y="16269"/>
                            </a:lnTo>
                            <a:lnTo>
                              <a:pt x="16354" y="15895"/>
                            </a:lnTo>
                            <a:lnTo>
                              <a:pt x="16351" y="15593"/>
                            </a:lnTo>
                            <a:lnTo>
                              <a:pt x="16354" y="15460"/>
                            </a:lnTo>
                            <a:lnTo>
                              <a:pt x="16354" y="15423"/>
                            </a:lnTo>
                            <a:lnTo>
                              <a:pt x="16347" y="15375"/>
                            </a:lnTo>
                            <a:lnTo>
                              <a:pt x="16343" y="15182"/>
                            </a:lnTo>
                            <a:lnTo>
                              <a:pt x="16332" y="14892"/>
                            </a:lnTo>
                            <a:lnTo>
                              <a:pt x="16301" y="14420"/>
                            </a:lnTo>
                            <a:lnTo>
                              <a:pt x="16271" y="14045"/>
                            </a:lnTo>
                            <a:lnTo>
                              <a:pt x="16263" y="13888"/>
                            </a:lnTo>
                            <a:lnTo>
                              <a:pt x="16260" y="13683"/>
                            </a:lnTo>
                            <a:lnTo>
                              <a:pt x="16309" y="13393"/>
                            </a:lnTo>
                            <a:lnTo>
                              <a:pt x="16388" y="12958"/>
                            </a:lnTo>
                            <a:lnTo>
                              <a:pt x="16411" y="12800"/>
                            </a:lnTo>
                            <a:lnTo>
                              <a:pt x="16434" y="12571"/>
                            </a:lnTo>
                            <a:lnTo>
                              <a:pt x="16457" y="12160"/>
                            </a:lnTo>
                            <a:lnTo>
                              <a:pt x="16479" y="11918"/>
                            </a:lnTo>
                            <a:lnTo>
                              <a:pt x="16491" y="11846"/>
                            </a:lnTo>
                            <a:lnTo>
                              <a:pt x="16510" y="11761"/>
                            </a:lnTo>
                            <a:cubicBezTo>
                              <a:pt x="16540" y="12003"/>
                              <a:pt x="16593" y="12281"/>
                              <a:pt x="16601" y="12389"/>
                            </a:cubicBezTo>
                            <a:cubicBezTo>
                              <a:pt x="16612" y="12535"/>
                              <a:pt x="16680" y="13381"/>
                              <a:pt x="16657" y="13369"/>
                            </a:cubicBezTo>
                            <a:cubicBezTo>
                              <a:pt x="16635" y="13356"/>
                              <a:pt x="16638" y="14094"/>
                              <a:pt x="16608" y="14287"/>
                            </a:cubicBezTo>
                            <a:cubicBezTo>
                              <a:pt x="16574" y="14493"/>
                              <a:pt x="16559" y="15121"/>
                              <a:pt x="16559" y="15121"/>
                            </a:cubicBezTo>
                            <a:cubicBezTo>
                              <a:pt x="16457" y="15859"/>
                              <a:pt x="16532" y="15762"/>
                              <a:pt x="16510" y="16318"/>
                            </a:cubicBezTo>
                            <a:close/>
                            <a:moveTo>
                              <a:pt x="16695" y="18880"/>
                            </a:moveTo>
                            <a:cubicBezTo>
                              <a:pt x="16695" y="18868"/>
                              <a:pt x="16695" y="18856"/>
                              <a:pt x="16695" y="18844"/>
                            </a:cubicBezTo>
                            <a:cubicBezTo>
                              <a:pt x="16695" y="18844"/>
                              <a:pt x="16699" y="18844"/>
                              <a:pt x="16699" y="18856"/>
                            </a:cubicBezTo>
                            <a:cubicBezTo>
                              <a:pt x="16699" y="18856"/>
                              <a:pt x="16699" y="18868"/>
                              <a:pt x="16695" y="18880"/>
                            </a:cubicBezTo>
                            <a:close/>
                            <a:moveTo>
                              <a:pt x="16722" y="19050"/>
                            </a:moveTo>
                            <a:cubicBezTo>
                              <a:pt x="16718" y="19025"/>
                              <a:pt x="16710" y="19013"/>
                              <a:pt x="16707" y="18989"/>
                            </a:cubicBezTo>
                            <a:cubicBezTo>
                              <a:pt x="16710" y="18965"/>
                              <a:pt x="16714" y="18941"/>
                              <a:pt x="16718" y="18917"/>
                            </a:cubicBezTo>
                            <a:cubicBezTo>
                              <a:pt x="16722" y="18965"/>
                              <a:pt x="16722" y="19001"/>
                              <a:pt x="16722" y="19050"/>
                            </a:cubicBezTo>
                            <a:close/>
                            <a:moveTo>
                              <a:pt x="16718" y="6128"/>
                            </a:moveTo>
                            <a:cubicBezTo>
                              <a:pt x="16714" y="5971"/>
                              <a:pt x="16707" y="5766"/>
                              <a:pt x="16703" y="5729"/>
                            </a:cubicBezTo>
                            <a:cubicBezTo>
                              <a:pt x="16699" y="5657"/>
                              <a:pt x="16722" y="5500"/>
                              <a:pt x="16741" y="5439"/>
                            </a:cubicBezTo>
                            <a:lnTo>
                              <a:pt x="16741" y="5476"/>
                            </a:lnTo>
                            <a:lnTo>
                              <a:pt x="16741" y="5536"/>
                            </a:lnTo>
                            <a:lnTo>
                              <a:pt x="16756" y="5814"/>
                            </a:lnTo>
                            <a:lnTo>
                              <a:pt x="16760" y="5935"/>
                            </a:lnTo>
                            <a:lnTo>
                              <a:pt x="16748" y="6019"/>
                            </a:lnTo>
                            <a:lnTo>
                              <a:pt x="16726" y="6104"/>
                            </a:lnTo>
                            <a:lnTo>
                              <a:pt x="16718" y="6128"/>
                            </a:lnTo>
                            <a:close/>
                            <a:moveTo>
                              <a:pt x="16832" y="19521"/>
                            </a:moveTo>
                            <a:cubicBezTo>
                              <a:pt x="16805" y="19461"/>
                              <a:pt x="16794" y="19376"/>
                              <a:pt x="16790" y="19243"/>
                            </a:cubicBezTo>
                            <a:cubicBezTo>
                              <a:pt x="16771" y="19243"/>
                              <a:pt x="16782" y="19364"/>
                              <a:pt x="16779" y="19412"/>
                            </a:cubicBezTo>
                            <a:cubicBezTo>
                              <a:pt x="16741" y="19303"/>
                              <a:pt x="16748" y="19062"/>
                              <a:pt x="16733" y="18868"/>
                            </a:cubicBezTo>
                            <a:cubicBezTo>
                              <a:pt x="16752" y="18844"/>
                              <a:pt x="16779" y="18844"/>
                              <a:pt x="16797" y="18820"/>
                            </a:cubicBezTo>
                            <a:cubicBezTo>
                              <a:pt x="16805" y="18856"/>
                              <a:pt x="16816" y="18905"/>
                              <a:pt x="16824" y="18965"/>
                            </a:cubicBezTo>
                            <a:lnTo>
                              <a:pt x="16858" y="19315"/>
                            </a:lnTo>
                            <a:cubicBezTo>
                              <a:pt x="16862" y="19400"/>
                              <a:pt x="16851" y="19473"/>
                              <a:pt x="16832" y="19521"/>
                            </a:cubicBezTo>
                            <a:close/>
                            <a:moveTo>
                              <a:pt x="17032" y="11882"/>
                            </a:moveTo>
                            <a:cubicBezTo>
                              <a:pt x="17029" y="11882"/>
                              <a:pt x="17029" y="11858"/>
                              <a:pt x="17029" y="11833"/>
                            </a:cubicBezTo>
                            <a:cubicBezTo>
                              <a:pt x="17032" y="11858"/>
                              <a:pt x="17036" y="11882"/>
                              <a:pt x="17032" y="11882"/>
                            </a:cubicBezTo>
                            <a:close/>
                            <a:moveTo>
                              <a:pt x="17831" y="13356"/>
                            </a:moveTo>
                            <a:cubicBezTo>
                              <a:pt x="17824" y="13272"/>
                              <a:pt x="17691" y="12994"/>
                              <a:pt x="17691" y="12994"/>
                            </a:cubicBezTo>
                            <a:lnTo>
                              <a:pt x="17684" y="12897"/>
                            </a:lnTo>
                            <a:cubicBezTo>
                              <a:pt x="17699" y="12849"/>
                              <a:pt x="17767" y="12269"/>
                              <a:pt x="17767" y="12269"/>
                            </a:cubicBezTo>
                            <a:cubicBezTo>
                              <a:pt x="17816" y="12317"/>
                              <a:pt x="17835" y="12003"/>
                              <a:pt x="17839" y="11797"/>
                            </a:cubicBezTo>
                            <a:lnTo>
                              <a:pt x="17858" y="11918"/>
                            </a:lnTo>
                            <a:lnTo>
                              <a:pt x="17888" y="12184"/>
                            </a:lnTo>
                            <a:lnTo>
                              <a:pt x="17896" y="12281"/>
                            </a:lnTo>
                            <a:lnTo>
                              <a:pt x="17839" y="12402"/>
                            </a:lnTo>
                            <a:lnTo>
                              <a:pt x="17816" y="12462"/>
                            </a:lnTo>
                            <a:lnTo>
                              <a:pt x="17813" y="12498"/>
                            </a:lnTo>
                            <a:lnTo>
                              <a:pt x="17816" y="12535"/>
                            </a:lnTo>
                            <a:lnTo>
                              <a:pt x="17839" y="12619"/>
                            </a:lnTo>
                            <a:lnTo>
                              <a:pt x="17892" y="12873"/>
                            </a:lnTo>
                            <a:lnTo>
                              <a:pt x="17960" y="13223"/>
                            </a:lnTo>
                            <a:lnTo>
                              <a:pt x="17975" y="13381"/>
                            </a:lnTo>
                            <a:lnTo>
                              <a:pt x="17983" y="13489"/>
                            </a:lnTo>
                            <a:lnTo>
                              <a:pt x="18002" y="13610"/>
                            </a:lnTo>
                            <a:lnTo>
                              <a:pt x="18036" y="13804"/>
                            </a:lnTo>
                            <a:lnTo>
                              <a:pt x="18074" y="14033"/>
                            </a:lnTo>
                            <a:lnTo>
                              <a:pt x="18085" y="14094"/>
                            </a:lnTo>
                            <a:cubicBezTo>
                              <a:pt x="17998" y="13780"/>
                              <a:pt x="17839" y="13429"/>
                              <a:pt x="17831" y="13356"/>
                            </a:cubicBezTo>
                            <a:close/>
                            <a:moveTo>
                              <a:pt x="18233" y="19872"/>
                            </a:moveTo>
                            <a:cubicBezTo>
                              <a:pt x="18191" y="19847"/>
                              <a:pt x="18146" y="19811"/>
                              <a:pt x="18108" y="19751"/>
                            </a:cubicBezTo>
                            <a:cubicBezTo>
                              <a:pt x="18112" y="19739"/>
                              <a:pt x="18116" y="19739"/>
                              <a:pt x="18119" y="19726"/>
                            </a:cubicBezTo>
                            <a:cubicBezTo>
                              <a:pt x="18116" y="19726"/>
                              <a:pt x="18108" y="19739"/>
                              <a:pt x="18104" y="19739"/>
                            </a:cubicBezTo>
                            <a:cubicBezTo>
                              <a:pt x="18078" y="19690"/>
                              <a:pt x="18055" y="19630"/>
                              <a:pt x="18036" y="19545"/>
                            </a:cubicBezTo>
                            <a:cubicBezTo>
                              <a:pt x="18021" y="19569"/>
                              <a:pt x="18009" y="19594"/>
                              <a:pt x="17998" y="19618"/>
                            </a:cubicBezTo>
                            <a:cubicBezTo>
                              <a:pt x="18013" y="19485"/>
                              <a:pt x="18028" y="19352"/>
                              <a:pt x="18044" y="19231"/>
                            </a:cubicBezTo>
                            <a:cubicBezTo>
                              <a:pt x="18051" y="19279"/>
                              <a:pt x="18059" y="19303"/>
                              <a:pt x="18066" y="19328"/>
                            </a:cubicBezTo>
                            <a:cubicBezTo>
                              <a:pt x="18044" y="19388"/>
                              <a:pt x="18066" y="19509"/>
                              <a:pt x="18051" y="19593"/>
                            </a:cubicBezTo>
                            <a:cubicBezTo>
                              <a:pt x="18078" y="19569"/>
                              <a:pt x="18116" y="19412"/>
                              <a:pt x="18089" y="19328"/>
                            </a:cubicBezTo>
                            <a:cubicBezTo>
                              <a:pt x="18100" y="19328"/>
                              <a:pt x="18104" y="19303"/>
                              <a:pt x="18100" y="19255"/>
                            </a:cubicBezTo>
                            <a:cubicBezTo>
                              <a:pt x="18153" y="19231"/>
                              <a:pt x="18176" y="19400"/>
                              <a:pt x="18210" y="19497"/>
                            </a:cubicBezTo>
                            <a:cubicBezTo>
                              <a:pt x="18210" y="19448"/>
                              <a:pt x="18225" y="19448"/>
                              <a:pt x="18241" y="19448"/>
                            </a:cubicBezTo>
                            <a:cubicBezTo>
                              <a:pt x="18256" y="19533"/>
                              <a:pt x="18229" y="19593"/>
                              <a:pt x="18229" y="19702"/>
                            </a:cubicBezTo>
                            <a:cubicBezTo>
                              <a:pt x="18225" y="19751"/>
                              <a:pt x="18229" y="19811"/>
                              <a:pt x="18233" y="19872"/>
                            </a:cubicBezTo>
                            <a:close/>
                            <a:moveTo>
                              <a:pt x="18547" y="19884"/>
                            </a:moveTo>
                            <a:lnTo>
                              <a:pt x="18502" y="20077"/>
                            </a:lnTo>
                            <a:cubicBezTo>
                              <a:pt x="18468" y="19980"/>
                              <a:pt x="18441" y="20089"/>
                              <a:pt x="18403" y="19956"/>
                            </a:cubicBezTo>
                            <a:cubicBezTo>
                              <a:pt x="18388" y="19920"/>
                              <a:pt x="18381" y="19884"/>
                              <a:pt x="18381" y="19835"/>
                            </a:cubicBezTo>
                            <a:cubicBezTo>
                              <a:pt x="18403" y="19714"/>
                              <a:pt x="18422" y="19581"/>
                              <a:pt x="18472" y="19630"/>
                            </a:cubicBezTo>
                            <a:cubicBezTo>
                              <a:pt x="18464" y="19533"/>
                              <a:pt x="18502" y="19461"/>
                              <a:pt x="18464" y="19376"/>
                            </a:cubicBezTo>
                            <a:cubicBezTo>
                              <a:pt x="18434" y="19497"/>
                              <a:pt x="18407" y="19630"/>
                              <a:pt x="18377" y="19739"/>
                            </a:cubicBezTo>
                            <a:cubicBezTo>
                              <a:pt x="18377" y="19678"/>
                              <a:pt x="18369" y="19630"/>
                              <a:pt x="18347" y="19581"/>
                            </a:cubicBezTo>
                            <a:cubicBezTo>
                              <a:pt x="18320" y="19593"/>
                              <a:pt x="18320" y="19702"/>
                              <a:pt x="18297" y="19811"/>
                            </a:cubicBezTo>
                            <a:cubicBezTo>
                              <a:pt x="18286" y="19690"/>
                              <a:pt x="18286" y="19533"/>
                              <a:pt x="18286" y="19521"/>
                            </a:cubicBezTo>
                            <a:cubicBezTo>
                              <a:pt x="18290" y="19581"/>
                              <a:pt x="18324" y="19557"/>
                              <a:pt x="18331" y="19533"/>
                            </a:cubicBezTo>
                            <a:cubicBezTo>
                              <a:pt x="18312" y="19461"/>
                              <a:pt x="18286" y="19497"/>
                              <a:pt x="18271" y="19448"/>
                            </a:cubicBezTo>
                            <a:cubicBezTo>
                              <a:pt x="18278" y="19448"/>
                              <a:pt x="18282" y="19424"/>
                              <a:pt x="18282" y="19400"/>
                            </a:cubicBezTo>
                            <a:cubicBezTo>
                              <a:pt x="18203" y="19340"/>
                              <a:pt x="18157" y="19183"/>
                              <a:pt x="18078" y="19122"/>
                            </a:cubicBezTo>
                            <a:cubicBezTo>
                              <a:pt x="18074" y="19086"/>
                              <a:pt x="18074" y="19050"/>
                              <a:pt x="18062" y="19037"/>
                            </a:cubicBezTo>
                            <a:cubicBezTo>
                              <a:pt x="18119" y="18542"/>
                              <a:pt x="18161" y="18179"/>
                              <a:pt x="18165" y="18167"/>
                            </a:cubicBezTo>
                            <a:cubicBezTo>
                              <a:pt x="18172" y="18107"/>
                              <a:pt x="18206" y="17865"/>
                              <a:pt x="18214" y="17865"/>
                            </a:cubicBezTo>
                            <a:cubicBezTo>
                              <a:pt x="18222" y="17865"/>
                              <a:pt x="18248" y="17104"/>
                              <a:pt x="18248" y="17031"/>
                            </a:cubicBezTo>
                            <a:cubicBezTo>
                              <a:pt x="18252" y="16958"/>
                              <a:pt x="18233" y="16717"/>
                              <a:pt x="18237" y="16656"/>
                            </a:cubicBezTo>
                            <a:cubicBezTo>
                              <a:pt x="18241" y="16608"/>
                              <a:pt x="18233" y="16439"/>
                              <a:pt x="18225" y="16318"/>
                            </a:cubicBezTo>
                            <a:cubicBezTo>
                              <a:pt x="18218" y="16197"/>
                              <a:pt x="18218" y="16112"/>
                              <a:pt x="18222" y="16052"/>
                            </a:cubicBezTo>
                            <a:cubicBezTo>
                              <a:pt x="18225" y="15991"/>
                              <a:pt x="18222" y="15883"/>
                              <a:pt x="18218" y="15810"/>
                            </a:cubicBezTo>
                            <a:cubicBezTo>
                              <a:pt x="18214" y="15738"/>
                              <a:pt x="18184" y="15351"/>
                              <a:pt x="18184" y="15351"/>
                            </a:cubicBezTo>
                            <a:cubicBezTo>
                              <a:pt x="18184" y="15351"/>
                              <a:pt x="18153" y="14674"/>
                              <a:pt x="18119" y="14323"/>
                            </a:cubicBezTo>
                            <a:lnTo>
                              <a:pt x="18134" y="14420"/>
                            </a:lnTo>
                            <a:lnTo>
                              <a:pt x="18199" y="14831"/>
                            </a:lnTo>
                            <a:lnTo>
                              <a:pt x="18233" y="15000"/>
                            </a:lnTo>
                            <a:lnTo>
                              <a:pt x="18286" y="15206"/>
                            </a:lnTo>
                            <a:lnTo>
                              <a:pt x="18324" y="15351"/>
                            </a:lnTo>
                            <a:lnTo>
                              <a:pt x="18335" y="15411"/>
                            </a:lnTo>
                            <a:lnTo>
                              <a:pt x="18358" y="15605"/>
                            </a:lnTo>
                            <a:lnTo>
                              <a:pt x="18384" y="15931"/>
                            </a:lnTo>
                            <a:lnTo>
                              <a:pt x="18407" y="16112"/>
                            </a:lnTo>
                            <a:lnTo>
                              <a:pt x="18430" y="16245"/>
                            </a:lnTo>
                            <a:lnTo>
                              <a:pt x="18506" y="16584"/>
                            </a:lnTo>
                            <a:lnTo>
                              <a:pt x="18551" y="16801"/>
                            </a:lnTo>
                            <a:lnTo>
                              <a:pt x="18551" y="16971"/>
                            </a:lnTo>
                            <a:lnTo>
                              <a:pt x="18547" y="17104"/>
                            </a:lnTo>
                            <a:lnTo>
                              <a:pt x="18528" y="17418"/>
                            </a:lnTo>
                            <a:lnTo>
                              <a:pt x="18513" y="17817"/>
                            </a:lnTo>
                            <a:lnTo>
                              <a:pt x="18509" y="18058"/>
                            </a:lnTo>
                            <a:lnTo>
                              <a:pt x="18509" y="18216"/>
                            </a:lnTo>
                            <a:lnTo>
                              <a:pt x="18506" y="18264"/>
                            </a:lnTo>
                            <a:lnTo>
                              <a:pt x="18506" y="18288"/>
                            </a:lnTo>
                            <a:lnTo>
                              <a:pt x="18513" y="18397"/>
                            </a:lnTo>
                            <a:lnTo>
                              <a:pt x="18517" y="18651"/>
                            </a:lnTo>
                            <a:lnTo>
                              <a:pt x="18528" y="18953"/>
                            </a:lnTo>
                            <a:lnTo>
                              <a:pt x="18559" y="19654"/>
                            </a:lnTo>
                            <a:lnTo>
                              <a:pt x="18547" y="19884"/>
                            </a:lnTo>
                            <a:close/>
                          </a:path>
                        </a:pathLst>
                      </a:custGeom>
                      <a:solidFill>
                        <a:srgbClr val="000000">
                          <a:alpha val="50000"/>
                        </a:srgbClr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2CE172" id="Shape" o:spid="_x0000_s1026" style="position:absolute;margin-left:0;margin-top:0;width:570.25pt;height:178.55pt;z-index:251639295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" path="m21464,20984v30,-121,98,-13,94,-182c21479,20621,21373,20367,21509,20004v-91,-96,-185,-181,-148,-519c21388,19412,21471,19364,21464,19267v-84,121,-171,-169,-175,-411c21244,18832,21206,18953,21153,18820v-68,-121,-26,-290,-61,-435c21051,18288,21021,18421,20975,18276v-34,-109,23,-254,-26,-351c20903,18034,20861,18228,20801,18034v-23,-121,57,-290,-19,-387l20706,17986v-34,-97,-60,12,-98,-121c20558,17756,20604,17599,20551,17502v-34,12,-27,182,-68,290c20449,17780,20411,17768,20377,17732r30,-266l20452,17128r27,-157l20505,16850r91,-423l20653,16197r38,-157l20702,15967r4,-36l20710,15883r8,-24l20752,15834r19,-24l20797,15762r27,-73l20884,15520r27,-109l20967,15230r16,-24l21002,15182r11,-37l21021,15097r22,-121l21058,14928r31,-121l21123,14722r23,-72l21157,14589r,-72l21161,14493r7,-25l21187,14444r4,-12l21191,14396r4,-24l21217,14299r95,-314l21324,13937r3,-73l21324,13792r-8,-97l21305,13634r-23,-84l21305,13441r30,-109l21388,13175r23,-72l21460,12849r23,-145l21509,12498r8,-60l21555,12305r30,-121l21596,12124r4,-73l21596,12015r-7,-24l21581,11991r-11,12l21562,12027r-15,60l21486,12257r,12l21483,12269r-8,-25l21471,12208r,-60l21486,12027r34,-411l21524,11531r-4,-36l21513,11471r-19,-24l21513,11302r,-37l21509,11217r-7,-24l21490,11169r-11,-12l21464,11169r-8,24l21411,11471r-16,84l21384,11640r-15,121l21365,11785r-4,l21358,11725r-4,-85l21350,11447r8,-206l21358,11181r-8,-37l21339,11120r-12,l21312,11120r-7,37l21297,11217r-19,399l21263,11991r-38,133l21221,12124r-7,l21206,12111r-11,-48l21187,12015r-38,-290l21134,11652r-15,-48l21096,11580r-11,-12l21070,11580r-8,24l21062,11628r8,36l21085,11749r7,84l21100,11978r15,194l21130,12402r27,169l21172,12752r4,73l21157,12933r-27,133l21119,13091r-19,36l21074,13248r-65,229l20960,13707r-4,24l20930,13743r-42,61l20858,13864r-95,242l20672,14323r-144,363l20475,14855r-72,254l20369,15278r-45,230l20312,15556r-49,73l20237,15689r-16,49l20206,15822r-7,85l20195,16028r-38,96l20149,16161r-7,36l20096,16233r-22,61l20058,16342r-7,l20032,16306r-19,-12l19960,16294r,-12l19835,16270r-34,36l19755,16342r-11,12l19737,16354r-8,l19721,16354r-3,l19725,16282r12,-37l19771,16245r19,-12l19812,16173r15,-61l19843,16004r19,-121l19869,15834r4,-72l19877,15701r,-36l19877,15629r-12,-36l19869,15556r8,-48l19880,15472r8,-157l19899,15230r4,-48l19903,15109r4,-36l19922,14964r4,-48l19922,14843r-7,-181l19911,14601r,-36l19907,14529r-15,-85l19873,14384r-11,-48l19831,14239r-15,-49l19809,14154r-54,-48l19706,14045r-19,-12l19668,14021r-22,-12l19638,14009r-4,12l19627,14009r-8,-24l19612,13973r-12,-24l19593,13937r-8,l19577,13925r-37,-25l19532,13900r-11,l19513,13912r-15,l19490,13912r,l19479,13900r-4,l19479,13912r,13l19471,13925r-11,-13l19441,13912r-15,25l19418,13949r-11,12l19373,13973r-23,24l19320,14033r-19,49l19282,14142r-8,24l19271,14190r-34,97l19214,14384r-4,48l19203,14468r-4,61l19191,14589r-4,133l19187,14783r4,36l19187,14952r,24l19184,15085r-8,72l19176,15206r-4,72l19168,15484r-3,314l19168,15846r,25l19172,15907r8,36l19199,15967r15,l19218,15979r3,133l19225,16257r8,97l19233,16402r-4,13l19203,16402r-8,-12l19138,16366r-7,l19119,16366r-7,l19104,16366r-8,l19062,16378r-7,l19047,16378r-15,l19017,16378r-8,-84l18998,16197r-8,-48l18975,16112r-121,-749l18858,15327r-8,-61l18831,15037r-15,-230l18661,13949r-144,-508l18456,13211r-26,-96l18350,12970r-38,-61l18248,12837r-8,-24l18229,12752r-19,-72l18172,12438r-30,-194l18119,12087r-11,-48l18100,12039r-3,l18093,12027r-12,-97l18044,11592r-4,-61l18040,11435r11,-85l18127,11060r23,-133l18195,10709r8,-48l18218,10576r34,-108l18256,10443r-4,-24l18240,10395r-15,-12l18214,10383r-19,12l18180,10431r-46,157l18097,10733r-19,49l18066,10794r-11,l18036,10770r-19,-61l18006,10649r,-109l18013,10310r,-48l18013,10057r-4,-61l18002,9960r-15,-24l17972,9936r-12,24l17953,9996r-4,73l17941,10238r-19,217l17915,10468r-19,12l17896,10468r-15,-170l17858,10129r-30,-230l17816,9863r-15,-24l17790,9839r-15,12l17767,9875r-4,24l17763,9936r8,84l17797,10238r8,85c17786,10226,17759,10153,17733,10093r,l17725,10069r-3,c17688,9996,17657,9972,17657,9972v-38,-169,-216,-73,-216,-73c17441,9899,17263,10141,17207,10359v-57,217,-103,1027,-103,1027c17104,11386,17070,11459,17066,11459v,,-11,24,-22,48c17040,11398,17036,11302,17036,11302v,,-49,-242,-34,-387c17017,10782,16957,10443,16957,10443v,,-27,-435,-4,-519c16975,9839,16911,9295,16911,9150v,-12,,-48,-4,-85l16964,8727r57,-326l17047,8292r4,-36l17044,8219r-27,-60l16945,8038r8,-109l16979,7603r46,-363l17082,6938r26,-181l17138,6491r19,-97l17184,6297r102,-266l17313,5959r7,-48l17320,5886r-7,-36l17297,5814r-19,12l17252,5886r-30,73l17169,6056r-34,36l17119,6092r-7,-12l17089,6019r4,-72l17127,5657r26,-254l17157,5306r-4,-48l17142,5222r-38,-61l17085,5173r-11,37l17066,5258r-15,157l17025,5633r-19,108l16998,5802r-4,12l16991,5802r-16,-36l16972,5741r22,-326l17021,5137r8,-109l17029,4980r-4,-36l17013,4920r-22,-13l16975,4920r-15,36l16949,5004r-30,290l16896,5500r-11,205l16885,5717r-23,l16851,5705r-31,-254l16809,5282v30,-97,60,-193,60,-217c16866,5028,16877,4859,16881,4859v7,,41,-217,34,-217c16911,4629,16911,4484,16911,4484r30,-96l16957,4194r-8,-169c16949,4025,16949,3940,16957,3820v7,-121,-4,-230,-4,-230c16919,3505,16900,3650,16900,3650v-12,12,-23,266,-23,315c16881,4013,16854,4158,16854,4158r-7,-133c16847,4025,16835,3759,16839,3638v,-133,-15,-217,-42,-205c16771,3445,16771,3602,16775,3662v4,49,,315,,315c16790,4182,16729,4291,16737,4255v11,-37,,-157,,-157l16703,3795v,,-38,-278,-68,-253c16604,3566,16612,3832,16612,3832r23,326c16635,4158,16631,4206,16619,4363v-7,158,-49,133,-49,133l16551,4412v,121,-30,254,-30,254c16476,4811,16468,5161,16449,5185v-15,25,-19,327,-8,436c16445,5645,16449,5681,16449,5729r-11,25l16434,5778r4,24l16453,5850v7,157,7,351,-4,447c16430,6443,16453,6866,16441,6950v-11,85,19,762,19,762c16377,7772,16419,8292,16419,8292v-38,133,-27,387,-12,568l16396,8884r-91,206l16275,9211r-65,290l16051,10165r-163,1088l15877,11543r-19,290l15851,11906r3,48l15726,12897r-16,36l15699,12994r-7,109l15684,13211r-15,13l15650,13224r-11,l15631,13224r-42,l15578,13224r-8,l15559,13224r-15,l15532,13224r-68,48l15457,13284r-31,24l15423,13296r-4,-60l15426,13115r4,-169l15430,12788r4,-12l15453,12776r23,-36l15483,12704r4,-49l15487,12631r4,-60l15476,12196r-12,-254l15457,11858r-4,-61l15442,11713r-12,-133l15426,11555r-7,-157l15423,11362r-4,-85l15411,11120r-11,-72l15392,10975r-7,-36l15377,10879r-30,-109l15305,10661r-7,-24l15286,10613r-22,-61l15237,10504r-38,-36l15173,10456r-42,l15120,10443r-12,-12l15086,10407r-27,12l15044,10431r-8,l15036,10419r4,-12l15036,10407r-15,12l15021,10419r-11,l14987,10419r-8,-12l14964,10407r-7,l14911,10443r-7,13l14892,10468r-11,12l14870,10516r-8,24l14855,10576r-12,12l14839,10576r-7,12l14801,10601r-22,24l14756,10649r-61,97l14658,10891r-8,36l14635,10987r-34,121l14586,11169r-19,84l14552,11362r-4,36l14548,11447r-4,72l14540,11749r-4,97l14540,11906r19,133l14563,12075r4,85l14574,12220r19,97l14608,12498r4,49l14623,12595r4,48l14642,12655r,49l14646,12740r8,73l14658,12897r7,61l14692,13103r22,133l14733,13296r31,60l14786,13369r42,-13l14843,13405r12,84l14851,13501r-12,l14832,13501r-8,l14809,13501r-57,-24l14711,13441r-152,48l14559,13514r-64,12l14472,13538r-23,60l14442,13598r-19,-48l14392,13489r-56,-36l14324,13405r-11,-36l14264,13260r-12,-157l14241,13006r-23,-97l14199,12849r-34,-61l14101,12704r-15,-49l14025,12389r-45,-205l13885,11894r-34,-85c13874,11374,13892,10842,13900,10371v125,193,216,326,216,326c14089,10637,14006,10480,13900,10310v4,-338,,-652,-15,-846c13866,9235,13855,8957,13847,8679v49,24,95,48,140,72c13942,8727,13892,8691,13847,8654v-8,-157,-11,-314,-15,-459c14116,8183,14392,8147,14377,8135v-11,-12,-280,,-545,c13817,7760,13802,7397,13771,7107v-68,-628,-246,-2018,-284,-2296c13453,4533,13393,4170,13393,4170v,,41,-810,37,-1184c13430,2611,13427,2309,13408,2272v-15,-48,-42,-120,-61,-108c13328,2176,13332,2103,13309,2200v-19,84,-68,568,-68,568l13215,2708v,,83,-508,71,-677c13271,1849,13256,1801,13233,1801v-22,,-56,36,-60,85c13173,1922,13143,2623,13143,2623r15,-725c13158,1898,13131,1680,13090,1716v-38,49,-76,472,-76,544c13010,2224,12983,2019,12980,1680v-4,-399,-19,-387,-8,-544c12983,979,12995,810,12957,786v-38,-25,-57,-12,-83,157c12851,1112,12866,2139,12851,2236v-15,97,-34,73,-46,97c12790,2369,12787,2454,12787,2538v3,85,53,339,41,701c12817,3602,12821,3590,12843,3771v23,194,15,218,65,399c12957,4351,13010,4424,13010,4424v,,151,1233,148,1245c13154,5681,13192,6007,13192,6007v,,94,1052,98,1185c13294,7289,13358,7748,13393,8147v-46,,-80,-12,-88,-24c13252,8062,12707,7579,12601,7397v-110,-181,-303,-640,-303,-640c12249,6624,12056,6539,11919,6612v-132,72,-254,459,-386,1100c11400,8352,11434,8727,11393,9174v-46,460,121,1862,45,2563c11344,12583,11241,13163,11177,13489v-118,133,-235,266,-318,351l10859,13731r-8,-387l10817,12655r-30,-519l10783,12003v23,-254,42,-460,49,-544c10836,11422,10840,11374,10847,11314r8,-37l10980,10721r34,-205l11056,10202r45,-544l11139,9343r19,-96l11219,9005r90,-338l11366,8376r106,-688l11590,7047r60,-387l11703,6346r31,-206l11749,5959r26,-254l11885,5125r83,-411l12006,4581r4,-60l12003,4460r-35,-96l11874,4170r15,-157l11938,3578r72,-484l12097,2695r42,-229l12188,2115r27,-133l12253,1861r147,-314l12438,1450r11,-60l12449,1354r-11,-61l12415,1233r-26,12l12347,1318r-45,96l12226,1523r-49,48l12154,1571r-11,-24l12112,1463r8,-97l12177,979r41,-326l12226,532r-4,-61l12207,423r-23,-36l12158,399r-15,36l12131,496r-22,205l12067,979r-27,145l12029,1209r-4,12l12021,1209r-18,-61l11999,1112r38,-435l12082,314r15,-145l12097,109r-7,-49l12074,24,12048,r-19,12l12006,60r-15,61l11942,508r-38,266l11881,1052r,12l11851,1052r-15,-25l11802,665r-12,-278l11783,278r-12,-60l11756,181r-22,-12l11711,205r-11,61l11692,363r4,338l11696,786r11,374l11707,1330r-19,108l11658,1547r-34,36l11605,1583r-19,-12l11552,1487r-65,-230l11415,1003r-26,-48l11359,931r-19,l11313,955r-19,48l11290,1040r4,36l11347,1257r27,133l11385,1475r76,362l11495,2055r125,483l11639,2671r4,157l11635,2937r-60,556l11556,3650r-4,25l11548,3675r-11,36l11522,3783r-38,254l11431,4351r-65,399l11336,4859r-19,109l11302,5004r-106,121l11131,5222r-128,241l10957,5621r-98,374l10624,6841r-254,1415l10344,8642r-34,387l10298,9138r4,60l10101,10431r-23,49l10063,10564r-15,145l10037,10854r-23,12l9988,10866r-16,l9961,10866r-57,-24l9893,10842r-11,l9866,10842r-22,l9829,10842r-95,37l9722,10891r-41,12l9673,10879r-4,-85l9681,10637r7,-230l9696,10202r4,-12l9726,10190r31,-37l9772,10105r3,-73l9775,9996r4,-72l9772,9404r-8,-351l9760,8932r,-72l9749,8739r-8,-181l9738,8522r-4,-206l9738,8268r-4,-109l9730,7953r-15,-108l9707,7748r-11,-61l9688,7615r-41,-157l9594,7301r-8,-37l9571,7228r-30,-97l9510,7059r-49,-60l9427,6962r-57,-24l9355,6914r-11,-24l9317,6853r-34,13l9264,6890r-11,-12l9257,6866r3,-25l9257,6841r-19,25l9238,6866r-15,l9196,6853r-11,-12l9166,6841r-12,l9094,6878r-12,12l9067,6890r-15,12l9037,6938r-11,24l9014,6999r-15,12l8995,6999r-11,12l8942,7023r-30,24l8878,7071r-83,109l8738,7361r-8,49l8707,7482r-49,157l8639,7724r-30,96l8582,7953r-3,49l8579,8062r-8,97l8567,8244r,-25l8564,8195r-8,-12l8541,8171r-12,12l8518,8219r-8,37l8488,8485r-19,157l8461,8800r,12l8442,8812r-7,-12l8412,8594r-11,-157l8393,8376r-8,-36l8374,8328r-15,l8344,8352r-8,37l8332,8449r4,193l8336,8691r12,217l8348,9005r-12,60l8321,9126r-19,24l8291,9150r-12,l8261,9102r-42,-121l8173,8848r-15,-24l8139,8812r-11,l8113,8824r-12,24l8101,8872r4,24l8139,8993r19,72l8166,9114r49,193l8238,9428r79,266l8329,9767r3,96l8329,9924r-27,326l8295,10347r-4,12l8291,10359r-4,12l8279,10419r-18,157l8234,10770r-4,24l8185,10758r-12,-61l8158,10637r-64,-157l8086,10274r-11,-133l8048,10008r-22,-84l7984,9827r-83,-133l7886,9621r-76,-374l7753,8957,7636,8534r-91,-278l7306,7651,7155,7301,6999,6902r-53,-109l6874,6684r-45,-24l6821,6636r-83,-375l6632,5886r-46,-205l6552,5621r-19,-49l6488,5355r-30,-194l6461,5052r27,-302l6530,4484r22,-374l6579,3795r11,-241l6605,3409r27,-133l6643,3215r,-36l6636,3143r-27,-24l6586,3131r-37,48l6522,3264r-23,108l6439,3844r-12,72l6408,3989r-11,12l6386,4001r-4,-12l6318,3771r-23,-628l6265,2478r-12,-97l6238,2333r-23,-12l6200,2321r-19,36l6170,2417r-4,97l6174,2853r-4,314l6162,3300r-7,109l6147,3409r-7,-49l6117,3167r-15,-133l6079,2901r-76,-471l5992,2381r-23,-24l5950,2369r-19,36l5920,2454r-8,72l5916,2575r30,229l5912,2840r-15,49l5890,2937r3,145l5950,3759r23,206l5969,4061r-7,61l5946,4158r-3,l5943,4146r-99,-290l5821,3747r-3,-36l5795,3699r-12,l5768,3735r-7,60l5765,3904r18,109l5833,4206r60,218l5908,4521r46,350l5992,5113r83,411l6109,5657r91,266l6253,6116r38,181l6249,6443r-19,108l6215,6721r-4,120l6215,6962r15,85l6382,7579r30,109c6408,7760,6401,7857,6382,7966v-38,181,-30,181,-34,302c6344,8389,6336,8401,6348,8534v11,145,34,217,34,217c6382,8751,6363,9549,6359,9549v-4,,-11,205,-11,205c6348,9754,6310,10407,6302,10480v-3,48,-7,362,-22,604c6253,11036,6238,11012,6234,10999v-23,-72,-276,-797,-322,-991c5867,9815,5802,9404,5802,9404v-15,-109,-113,-326,-193,-399c5530,8933,5435,9041,5306,9271v-125,242,-136,471,-197,677c5045,10165,5022,11060,4920,11374v-121,375,-224,605,-284,725c4560,12075,4484,12039,4431,12027v,-12,12,-363,12,-629c4500,11169,4598,10818,4621,10758v30,-97,147,-532,185,-580c4848,10129,4897,10032,4916,9924v19,-109,34,-242,27,-303c4935,9561,4920,9573,4912,9573v-7,,-19,12,-38,73c4856,9706,4871,9767,4852,9791v-19,24,-31,12,-34,-24c4818,9730,4818,9682,4825,9621v8,-60,-22,-96,,-193c4848,9331,4867,9247,4878,9211v8,-37,31,-25,27,-61c4901,9114,4924,8812,4893,8763v-15,-24,-26,-24,-34,12c4848,8824,4852,8836,4840,8872v-11,36,-19,61,-41,24c4776,8860,4787,8824,4753,8824v-34,,-49,36,-64,84c4674,8945,4666,8957,4632,9065v,,-30,170,-26,327c4609,9549,4617,9694,4583,9803v-23,84,-110,290,-178,471c4390,9936,4371,9501,4359,9416v-22,-133,-49,-774,-49,-822c4310,8534,4314,8352,4314,8352v,,49,-1088,-4,-1329c4310,7023,4257,6926,4253,7107v,,-22,-193,-56,-108c4197,6999,4155,6781,4125,6926v,,-4,193,-16,206c4098,7144,4090,6878,4090,6878r8,-363c4098,6515,4109,6261,4087,6285v,,-34,-60,-46,73l4030,6733v,,,181,,205c4030,6950,4026,7107,4030,7119v4,13,-38,145,-57,194c3954,7361,3939,7410,3943,7470v,60,,254,,254c3943,7724,3943,7845,3950,7881v4,36,50,230,65,242c4030,8135,4068,8304,4068,8304v,,30,85,30,145c4098,8509,4102,8630,4102,8630v,,15,61,15,121c4121,8812,4132,9078,4132,9078v,,8,362,8,423c4140,9549,4147,9912,4147,10045v4,133,-7,543,,676c4151,10758,4151,10842,4155,10939v-53,145,-102,278,-125,351c3984,11435,3954,11555,3931,11652v-26,109,-53,181,-30,351c3920,12136,4030,12510,4087,12692v-8,36,-15,60,-23,96c4053,12849,4053,12897,4053,12994v,97,,121,-12,157c4034,13187,4026,13187,4026,13284v,97,-42,218,-42,314c3984,13683,3965,13731,3969,13780v4,48,-19,108,-22,157c3947,13985,3924,14070,3924,14154v,73,11,85,,109c3916,14287,3806,14348,3776,14130v-26,-218,-11,-278,-11,-278c3765,13852,3841,13767,3856,13574v15,-181,11,-266,11,-266c3867,13308,3863,13224,3848,13296v,,121,-1837,-254,-1716c3594,11580,3450,11374,3337,11761v,-12,,-24,,-36c3333,11531,3325,11326,3333,11132v4,-181,15,-338,34,-483c3356,10335,3337,10032,3318,9996v,,34,-532,19,-931l3348,8304v,,-11,-387,-64,-60c3284,8244,3257,8642,3261,8800v,,-11,157,-38,12c3223,8812,3197,8159,3174,7978v,,-57,-520,-80,-158c3075,8086,3128,8449,3128,8618v,,19,375,-15,157c3113,8775,3075,8413,3072,8340v,,-12,-145,-31,-290c3041,8050,2981,7397,2939,7748v,,46,641,64,906c3003,8654,2939,8014,2909,8268v,,26,640,68,834c2977,9102,3026,9779,3011,9887v,,-26,121,-26,339c2985,10226,2939,10516,2943,10721v4,206,-23,254,-23,363c2920,11084,2863,11785,2818,12498v,,-4,-12,-4,-12c2761,12341,2803,12450,2803,12450v,,-12,-48,-15,-97c2784,12305,2844,12063,2810,12027v-34,-36,-57,-169,-45,-314c2776,11568,2738,11580,2723,11604v-15,24,-19,-121,-19,-121l2689,11483v,,19,-689,15,-1027c2704,10117,2651,9597,2663,9211v7,-399,22,-1004,11,-1004c2663,8195,2716,8086,2697,7978v-19,-109,-19,-109,-19,-109c2678,7869,2807,7325,2810,7216v4,-121,-30,-169,-22,-266c2795,6853,2803,6515,2814,6491v11,-24,-57,-157,-68,242c2735,7131,2742,7023,2735,7023v-8,,-31,-145,-53,-206c2659,6757,2663,6563,2659,6515v-4,-48,,-435,,-483c2659,5971,2659,5608,2632,5633v-26,12,-34,60,-34,72c2598,5729,2606,5995,2606,6044v,36,-15,145,-8,169c2606,6237,2606,6418,2606,6418r-12,85c2594,6503,2579,6539,2568,6539v-11,,-19,-145,-19,-145l2522,6140r-18,-241l2469,5681v,,-11,-97,-30,-73c2420,5633,2397,5657,2405,5766r34,229c2439,5995,2450,6152,2454,6177v4,24,15,133,15,133l2492,6455r4,108c2496,6563,2504,6624,2492,6624v-11,,-95,-605,-102,-750c2390,5874,2333,5850,2341,5971v7,121,22,181,22,181l2379,6310v,,30,157,30,181c2409,6515,2424,6600,2424,6612v4,24,8,84,8,84c2432,6696,2424,6781,2401,6672v-22,-109,-57,-266,-57,-266c2344,6406,2314,6273,2303,6285v-8,12,-23,85,-23,85l2295,6503v,,8,72,23,121c2333,6660,2329,6696,2341,6745v11,60,11,72,22,108c2375,6890,2386,6938,2386,6974v4,25,,85,11,109c2409,7107,2416,7156,2420,7240v4,85,19,206,19,242c2439,7518,2458,7639,2458,7675v,37,8,85,8,121c2466,7820,2458,7905,2458,7905v,,4,109,8,133c2469,8062,2477,8111,2477,8111r8,60c2485,8171,2439,9259,2447,9440v,,-12,230,-12,375c2439,9960,2450,10238,2443,10310v-8,85,-8,303,,399c2447,10818,2466,11157,2466,11193v,36,11,84,11,181c2473,11459,2477,11543,2481,11568v4,24,-8,72,-8,72c2473,11640,2409,11713,2413,11882v3,169,26,266,15,326c2416,12269,2405,12486,2416,12559v12,72,4,133,-7,205c2397,12825,2405,12921,2420,13042v15,121,34,181,34,266c2454,13381,2469,13465,2469,13574v-3,109,-3,290,-3,351c2466,13949,2469,14082,2473,14203v,24,,157,,338c2424,14589,2356,14710,2352,14831v,,-42,73,-102,85c2250,14916,1988,14952,1935,15182v,,-87,-121,-113,-97c1822,15085,1852,14759,1886,14638v,,102,-605,12,-1306c1898,13332,1837,13115,1814,12958v,,-23,-278,-76,-291c1738,12667,1678,12510,1674,12402v,,-38,-291,-98,-291c1576,12111,1507,11991,1451,11991v,,-148,-291,-231,c1220,11991,1091,12220,1091,12317v,,-15,-1185,-4,-1414c1087,10903,1114,10637,1091,10347v,,72,-617,19,-822c1110,9525,1117,9368,1151,9283v,,99,-230,106,-351c1257,8932,1280,8800,1310,8727r76,-145c1386,8582,1443,8401,1379,8340v,,-84,12,-95,145c1284,8485,1220,8703,1182,8630v,,-84,-157,-61,-580l1140,7289v,,8,-254,-45,-230c1095,7059,1034,7083,1049,7555v,,-34,592,-83,217c966,7772,875,6974,867,6890v,,-64,-206,-64,84l845,7518v,,19,206,-27,-36c818,7482,746,7035,720,6986v,,-95,-96,-42,230c678,7216,795,7990,750,7905v,,-117,-375,-140,-387c610,7518,519,7446,583,7675v,,163,544,178,786c761,8461,788,8763,811,8848v,,30,350,22,447c833,9295,754,9331,750,9404v,,49,713,-27,1378c723,10782,678,11435,701,11833v22,387,,617,,798c701,12813,704,13344,720,13477v,,-76,315,-76,641c644,14118,564,13961,439,13973v,,175,109,186,242c625,14215,636,14481,610,14481v,,-186,157,-212,290c398,14771,386,14783,360,14795v,,53,36,102,-48c462,14747,606,14577,564,14722v,,-117,97,-121,278c443,15000,534,14807,572,14831v,,38,,15,121c587,14952,557,15037,561,15206v,,30,48,-57,266c504,15472,454,15617,454,15713v,,69,-205,107,-253c561,15460,591,15387,568,15629v,,,48,,109c553,15726,534,15701,519,15689v,24,-4,37,-4,61c500,15738,489,15701,485,15774v15,,19,-36,23,24c489,15846,458,15750,439,15798v12,-85,-38,-85,-49,-157c390,15665,379,15653,379,15677v7,12,7,61,15,73c405,15762,405,15738,417,15738v22,84,19,193,11,278c413,16004,401,16004,394,15991v,,-144,-181,-174,-108c220,15883,125,15907,106,15883v,,83,677,193,918c299,16801,348,17031,311,17091v,,-88,230,-88,327c223,17418,186,17466,167,17478v,,68,61,75,157c223,17635,201,17635,178,17647v-27,97,-61,170,-91,254c72,18143,61,18288,83,18494v65,60,76,253,118,374c239,18772,284,18711,330,18639v,,,12,,12c345,18675,345,18639,348,18602v4,-12,8,-12,12,-24c360,18578,360,18578,364,18578v-12,61,-16,157,-38,169c345,18832,333,19062,311,19122v-4,-24,-16,-36,-27,-36c284,19098,284,19110,284,19122v-34,-12,-72,-12,-102,-48c159,19050,144,18965,121,18941,76,18880,34,18880,,18844v68,206,174,302,280,399c276,19352,273,19473,269,19581v7,,15,12,23,25c326,19787,273,20017,269,20198v,12,,36,,48c280,20210,292,20174,307,20162v30,36,7,217,57,205c360,20403,348,20476,360,20512v-4,61,-15,24,-30,12c337,20560,337,20681,314,20669v19,73,31,-24,57,24c371,20790,352,20802,345,20863v41,-12,22,133,34,205c345,21092,333,21092,314,21117v,12,,24,,36c337,21153,371,21153,386,21177v19,,-11,-97,8,-109c417,21237,405,21443,375,21600r30,c413,21576,417,21527,420,21503v27,-12,38,61,53,97l508,21600v-16,-36,-27,-73,-42,-109c477,21358,439,21358,432,21262v-4,-61,15,-37,11,-85c420,21117,413,21020,409,20899v15,-12,38,,53,-61c447,20802,432,20778,413,20754v-4,-36,,-121,7,-157c420,20609,424,20621,424,20597v-7,-12,-15,-24,-23,-37c405,20500,417,20488,428,20452v4,-145,-27,-194,-34,-315c413,20125,428,20113,439,20077v-22,,,-145,-19,-145c420,19956,394,19908,375,19920v4,-85,34,-73,49,-121c439,19799,417,19896,432,19896v-4,-61,7,-61,7,-109c454,19787,451,19823,466,19811v-4,-85,38,-12,30,-121c466,19702,451,19763,417,19751v-8,-97,3,-133,-8,-218c432,19545,439,19509,443,19448v-7,-84,-23,-157,-42,-205c447,19315,466,19183,485,19098v-8,-48,-19,-85,-31,-121c477,18965,473,18868,496,18856v8,24,12,61,27,61c534,18784,519,18772,519,18639v42,-12,38,-170,72,-206c651,18481,659,18445,716,18445v11,73,4,97,,194c727,18663,742,18663,742,18711v-11,36,-34,24,-34,85c739,18808,735,18917,742,18989v-22,-24,-45,48,-34,61c746,19013,735,19098,769,19134v-12,133,23,133,34,206c784,19352,765,19279,757,19352v16,,23,36,35,84c701,19388,610,19352,515,19315v46,182,201,61,235,278c682,19569,614,19545,614,19763v11,157,79,133,128,181c765,20065,765,20174,765,20319v23,36,49,72,72,121c829,20500,826,20548,845,20609v-12,,-16,12,-19,36c848,20766,848,20887,841,21032v-4,12,-12,12,-15,24c788,21298,723,21443,659,21588r273,c947,21576,962,21576,973,21588r91,c1064,21588,1064,21576,1064,21576v19,-12,38,-36,57,-49c1129,21540,1136,21564,1140,21588r1000,c2132,21588,2125,21576,2117,21576v23,-36,49,-61,91,c2208,21576,2208,21588,2208,21588r133,c2337,21588,2333,21576,2329,21576v31,-24,57,-24,87,-24c2413,21564,2413,21588,2409,21600r53,c2458,21576,2454,21576,2439,21576v,-12,,-12,,-24c2447,21552,2458,21552,2466,21564v,12,,24,-4,36l3583,21600v-4,,-4,-12,-8,-12c3575,21564,3575,21540,3575,21515v8,-12,19,-24,27,-24c3602,21527,3606,21576,3602,21600r45,c3644,21552,3640,21503,3636,21455v26,-36,57,-60,83,-97c3738,21370,3757,21382,3780,21395v-4,,-4,,-8,c3757,21479,3734,21540,3708,21588r26,c3780,21503,3825,21407,3909,21455v,12,3,24,3,36l3894,21491v-4,49,,85,7,97l3905,21588v4,-24,7,-36,7,-61c3916,21552,3916,21564,3924,21576v7,,15,,19,l4852,21576v-4,-49,-15,-73,-19,-133c4833,21431,4833,21419,4833,21407v7,-37,23,24,34,24c4863,21395,4844,21382,4833,21358v,-12,,-24,,-36c4833,21286,4833,21237,4833,21201v41,,83,48,125,73c4969,21346,4950,21334,4950,21419v15,24,15,-24,31,-12c4992,21455,5003,21515,5015,21576r83,c5098,21576,5098,21564,5094,21564v8,-24,27,-12,23,-73c5026,21407,5045,21056,5121,20996v19,60,34,121,49,181c5159,21201,5151,21225,5140,21237v26,25,34,,45,-12c5208,21310,5231,21407,5246,21503v3,24,7,49,11,73l5427,21576v12,-36,23,-61,35,-85c5473,21515,5477,21552,5488,21576r49,c5545,21564,5549,21552,5556,21540v,12,4,12,8,12c5564,21564,5560,21564,5560,21564r114,c5677,21552,5677,21552,5681,21540v,12,4,12,4,24l5708,21564v-4,-109,-8,-218,-8,-327c5700,21237,5700,21237,5700,21237v4,,4,12,8,c5708,21237,5708,21237,5708,21237v30,-48,60,-72,94,-84c5814,21225,5791,21262,5783,21322v23,60,23,-73,46,-36c5825,21382,5825,21479,5829,21576r121,c5954,21491,5961,21407,5980,21346v19,73,31,145,35,230l8556,21576v4,-12,4,-12,7,-24c8563,21564,8563,21564,8563,21576r19,c8582,21552,8582,21540,8582,21515v4,25,4,37,8,61l11851,21576v,-12,4,-24,4,-36c11855,21552,11855,21564,11855,21576r41,c11900,21515,11893,21431,11866,21431v8,-61,15,-133,27,-182c11923,21201,11953,21177,11991,21165v49,60,61,230,61,411l21486,21576v-19,-169,-56,-363,-22,-592xm663,17780v11,12,23,61,26,170c689,17950,693,17962,697,17986v-15,-48,-30,-97,-42,-145c659,17829,663,17805,663,17780xm610,18179v7,-48,-8,-84,15,-145c610,18083,629,18228,610,18179xm689,18397v4,-121,-41,-12,-68,-48c633,18167,644,18058,636,17913v27,61,53,121,76,194c712,18107,712,18107,712,18107v11,72,23,157,38,242c735,18373,723,18433,689,18397xm954,20838v-11,-60,-15,-145,-15,-217c954,20633,962,20645,973,20693v-7,61,-11,109,-19,145xm1007,21527v23,-24,46,-36,69,-36c1053,21515,1030,21527,1007,21527xm2307,17116v,,79,-133,181,-315c2496,16862,2504,16922,2507,16971v-83,145,-144,362,-200,592c2307,17563,2303,17563,2303,17551v-8,96,-42,48,-61,c2250,17382,2269,17212,2307,17116xm2375,17865v11,24,22,48,34,73c2401,17962,2390,17974,2375,17974v-19,,-34,-36,-46,-85c2341,17877,2356,17877,2371,17877v,,4,,4,-12xm2280,17998v8,24,15,60,23,85c2265,18300,2318,18469,2276,18699v-4,,-4,,-4,c2269,18481,2265,18276,2254,18131v3,-61,15,-97,26,-133xm2401,20718v-19,-73,-41,-194,-30,-290c2379,20367,2413,20391,2405,20258v-61,-36,-170,37,-136,-254c2272,19992,2276,19980,2280,19968v27,36,53,61,91,85c2413,20210,2420,20355,2462,20488v-11,109,-34,181,-61,230xm2466,20887v,-12,-4,-12,,c2466,20875,2469,20875,2469,20875v-3,,-3,,-3,12xm2469,17635v-18,85,-30,194,-49,266c2409,17865,2394,17829,2382,17805v34,-254,110,-411,156,-617c2549,17285,2564,17369,2575,17454v-22,97,-56,157,-106,181xm3223,13804v,,-7,36,-19,96c3200,13925,3178,13961,3151,13997v8,-60,12,-121,23,-181c3185,13743,3193,13659,3204,13586v,,,-12,,-12c3204,13574,3204,13574,3208,13586v19,24,15,218,15,218xm3962,18046v15,24,30,49,34,97c3973,18131,3947,18131,3928,18131v11,-36,22,-61,34,-85xm3787,18457v,-12,,-12,,-24c3814,18385,3837,18324,3859,18276v,12,,24,,24c3867,18445,3931,18433,3981,18469v-4,25,7,49,-4,49c3935,18349,3841,18687,3791,18494v12,,15,-13,19,-37c3803,18469,3799,18445,3787,18457xm3905,19086v-30,-36,-53,-97,-64,-157c3841,18856,3863,18868,3871,18820v26,97,41,169,34,266xm3905,20826v,12,,25,,37c3886,20875,3871,20887,3852,20911v4,-48,11,-97,19,-133c3890,20778,3894,20814,3905,20826xm3871,21407v-19,-12,-38,-12,-61,-12c3818,21346,3825,21286,3829,21225v19,-24,34,-60,53,-84c3890,21237,3894,21358,3871,21407xm3897,21419v4,,4,-12,4,-12c3905,21419,3909,21419,3909,21431v-4,,-8,-12,-12,-12xm3928,19110v3,-12,3,-12,7,-24c3935,19050,3909,19074,3912,19025v50,,76,61,95,145c3977,19158,3950,19134,3928,19110xm4113,19158v-23,-24,-64,-84,-91,-36c4015,18965,3920,18989,3931,18832r-26,-12c3901,18772,3894,18735,3897,18675v42,48,50,-145,72,-109c3962,18554,3950,18614,3962,18614v,-60,22,-60,38,-72c4000,18542,4000,18542,4000,18542v-16,48,-27,109,-38,157c3977,18675,3992,18639,4007,18602v8,85,8,170,8,266c4030,18892,4049,18917,4064,18941v8,24,19,48,30,60c4106,19037,4113,19074,4109,19134v4,,8,,8,c4117,19146,4113,19158,4113,19158xm4060,18010v-23,-12,-45,-24,-72,-36c4053,17805,4113,17635,4162,17478v27,49,50,109,57,194c4170,17768,4125,17925,4060,18010xm4181,17418v12,-24,19,-61,27,-85c4215,17369,4223,17406,4227,17442v-15,12,-30,,-46,-24xm4545,14722v-27,-217,-34,-471,-80,-640c4484,14456,4537,15037,4602,15278v,12,-4,25,-4,37c4579,15339,4560,15375,4530,15375v-8,-48,-23,-36,,-85c4511,15266,4500,15290,4492,15327v-15,-61,-11,-170,-45,-170c4447,15206,4443,15254,4443,15303v,,,,,c4431,15315,4424,15339,4420,15351v,,,,,c4420,15351,4420,15351,4420,15351v-19,60,-23,133,-23,217c4375,15629,4348,15677,4318,15689v19,182,-27,230,-38,339c4280,15991,4280,15955,4280,15907v,-218,83,-786,83,-967c4367,14686,4367,14505,4367,14481v4,-133,4,-327,-4,-387c4348,13985,4503,13755,4484,13538v-11,-133,-22,-206,-26,-254c4522,13332,4534,13381,4560,13501v30,158,140,617,133,871c4689,14565,4693,14904,4700,15157v-68,-96,-110,-362,-155,-435xm4666,12087v106,-193,280,-616,352,-785l5030,11338v-53,169,-174,532,-265,786c4731,12111,4696,12099,4666,12087xm4871,20959v,-24,7,-48,26,-60c4912,20923,4912,20984,4916,21044v-19,-24,-34,-48,-45,-85xm4901,12184v-15,-12,-34,-12,-57,-24c4856,12136,4871,12124,4882,12099v46,-72,136,-266,220,-435l5106,11700v-31,61,-65,133,-99,206c4965,11979,4931,12087,4901,12184xm5098,20984v-30,145,-102,157,-167,84c4928,20984,4928,20899,4931,20826v4,-12,4,-12,4,-24c4935,20778,4935,20766,4935,20754v11,-133,42,-206,106,-169c5064,20754,5098,20887,5136,21020v-19,,-19,-12,-38,-36xm5212,20343v11,48,56,48,56,-36c5265,20186,5208,20307,5208,20270v7,-145,57,-48,87,-84c5318,20162,5340,20113,5363,20089v-30,206,-45,435,-72,641c5257,20621,5227,20500,5212,20343xm5412,21540v-22,-133,-53,-278,-45,-448c5363,21044,5352,20996,5344,20959v19,-60,38,-96,61,-121c5431,20971,5518,21020,5534,21165v-38,109,-84,230,-122,375xm6200,10939v15,36,42,85,80,157c6276,11120,6276,11144,6272,11157v-61,-170,-98,-278,-72,-218xm6041,10734v4,12,30,-13,110,217c6170,11012,6211,11108,6264,11241v-3,24,-7,49,-11,61c6215,11471,6170,11580,6143,11700v-11,-36,-22,-84,-30,-108c6045,11362,6041,10721,6041,10734xm6140,11737v-8,48,-19,121,-35,193c6075,11604,6049,11326,6049,11326v11,48,45,205,91,411xm5882,12522v53,-133,19,-822,45,-822c5935,11700,5988,11954,6041,12257v-8,24,-15,36,-19,48c5977,12377,5977,12498,5893,12559v-11,12,-22,12,-34,24c5863,12559,5871,12535,5882,12522xm6083,16680v-12,13,-23,13,-34,25c6041,16632,6041,16560,6041,16511v-15,-48,-30,61,-38,-24c6049,16463,6018,16390,6015,16294v,,11,-25,11,-49c6026,16209,6022,16185,6022,16173v-23,,-45,-12,-68,-36c5924,16209,5946,16390,5931,16487v-4,-36,-26,-48,-30,12c5924,16499,5943,16511,5950,16548v-19,-25,-11,48,-11,84c5961,16632,5946,16741,5969,16753v,,,12,,12c5931,16765,5893,16753,5852,16680v-8,-24,-15,-48,-23,-72c5806,16475,5814,16402,5818,16197v,,60,-713,60,-749c5878,15411,5901,15049,5931,14795r34,133l6026,15133r98,375l6151,15617r26,145l6230,16064r46,302c6227,16475,6140,16632,6083,16680xm7692,13103r-7,229l7670,13562r-4,60l7670,13659r-99,737l7560,14432r-8,49l7545,14565r-4,85l7530,14662r-16,l7507,14662r-4,l7469,14662r-8,l7458,14662r-8,l7439,14662r-8,l7378,14698r-4,12l7352,14722r-4,-12l7344,14662r4,-97l7352,14432r,-121l7355,14299r15,l7386,14275r7,-36l7397,14203r,-25l7397,14130r-11,-290l7374,13647r-4,-73l7370,13526r-7,-61l7355,13356r,-12l7352,13223r3,-36l7352,13127r-4,-121l7336,12945r-7,-48l7321,12861r-4,-48l7291,12728r-34,-85l7253,12619r-8,-24l7227,12547r-19,-37l7177,12486r-19,-12l7128,12474r-11,-12l7109,12450r-15,-24l7075,12438r-11,12l7056,12450r,-12l7056,12426r-4,l7041,12438r,l7033,12438r-15,l7011,12426r-12,l6992,12426r-34,24l6950,12462r-8,l6935,12474r-8,24l6920,12510r-8,25l6905,12547r-4,-12l6893,12547r-23,12l6855,12583r-19,24l6791,12680r-30,108l6757,12825r-11,48l6719,12970r-11,48l6692,13078r-11,85l6681,13187r,36l6677,13272r,169l6674,13514r3,48l6692,13659r4,24l6700,13743r4,49l6719,13876r11,145l6734,14058r8,36l6746,14130r-8,36l6738,14203r4,36l6749,14299r4,61l6761,14408r19,109l6799,14614r15,48l6836,14710r19,12l6886,14710r11,36l6905,14807r-4,l6878,14807v-38,-73,-83,-133,-136,-61c6727,14710,6727,14626,6700,14626v-4,36,,108,-4,145l6651,14783r,c6647,14783,6643,14783,6636,14795v,,,,,12l6598,14819r-15,12l6564,14879r-8,l6541,14843r-19,-36c6564,14505,6609,14142,6549,13925v-72,-266,-182,36,-228,302l6291,14190r-11,-36l6230,13949r-37,-157l6155,13683v53,-206,147,-629,208,-1003c6416,12885,6454,13042,6454,13042v-8,-60,-42,-205,-83,-399c6401,12462,6424,12293,6431,12172v12,-145,27,-302,46,-459c6499,11761,6522,11821,6545,11870v-23,-61,-46,-109,-68,-170c6488,11616,6496,11519,6507,11435v155,229,307,447,299,435c6799,11858,6655,11628,6511,11410v22,-217,45,-423,53,-604c6579,10407,6598,9501,6602,9319v3,-181,3,-423,3,-423c6605,8896,6628,8787,6655,8654r7,25l6700,8872r11,73l6734,9005r30,36l6787,9065r99,291l6931,9537r99,278l7071,9948r42,84l7143,10057r53,36l7208,10129r7,85l7219,10286r19,109l7298,10649r95,387l7545,11737r45,205l7632,12196r76,556l7719,12837r-27,266xm8351,18083v,,,,,c8314,17514,8476,17188,8431,16644v-106,-109,-148,182,-189,472c8242,17116,8238,17116,8238,17116v,-133,4,-254,11,-363c8223,16717,8200,16668,8177,16620v-7,12,-19,12,-26,24c8154,16765,8143,16983,8128,17140v57,72,-8,278,11,350c8117,17478,8094,17527,8079,17478v-8,36,-15,49,-23,73c8045,17478,8048,17357,8041,17249r4,-254l8048,16705r-3,-230l8048,16378r,-24l8045,16318r-4,-157l8033,15931r-22,-375l7988,15266r-4,-121l7980,14988r38,-217l8026,14722r11,73l8067,14988r34,157l8151,15339r98,399l8435,16402r11,73l8469,16584r7,217l8476,17128r4,447l8484,17647v-64,97,-117,206,-133,436xm8548,8558r19,-206l8575,8280r-8,205l8560,8606r3,85l8567,8727r,12l8552,8824r-7,48l8541,8872r,l8529,8836r,-24l8548,8558xm8893,10963r-15,l8866,10963r-11,l8832,10951r-75,-60l8700,10818r-144,12l8567,10770r4,-36l8567,10697r-22,-48l8488,10552r7,-84l8518,10214r34,-290l8598,9682r22,-145l8632,9440r,36l8635,9537r12,72l8651,9670r-19,72l8628,9803r4,60l8639,9972r4,121l8654,10177r31,194l8711,10552r23,97l8772,10746r30,24l8859,10770r19,72l8889,10963r4,xm10791,15907r,-36c10794,15871,10798,15871,10802,15883v-4,12,-8,12,-11,24xm11590,11277v-15,218,-140,1258,-231,1959c11309,13284,11256,13344,11203,13405v156,-725,406,-2406,387,-2128xm10969,19267v-4,,-12,,-16,-12c10950,19243,10946,19231,10942,19219v,12,,24,4,24c10942,19243,10934,19231,10931,19231r-4,-24c10942,19207,10961,19219,10969,19243v,12,,12,,24xm10976,18518v-15,-12,-30,12,-57,60l10916,18747v30,85,53,97,68,73c10984,18880,10980,18941,10972,19001v-15,36,-41,24,-60,49l10893,18856r-15,-411l10874,18336v11,13,23,25,34,37c10897,18336,10885,18300,10870,18276r-8,-218c10900,18143,10931,18228,10969,18312v3,49,18,73,18,145c10980,18518,10965,18433,10953,18445v,49,12,61,23,73xm11298,17200v-26,-48,-23,-181,-38,-266c11249,17104,11298,17309,11275,17587v-79,205,-212,230,-231,665c11018,18288,10995,18240,10965,18240v,,,,,c10931,18167,10893,18070,10859,18070r-23,-556l10825,17273v37,-61,72,-169,113,-206c10931,16898,10957,16838,10987,16801v-15,-84,,-145,-15,-229c10999,16451,11003,16475,10991,16342r-30,-12c10950,16088,10874,16040,10836,15895v64,24,136,24,205,-36c11131,15774,11188,15726,11230,15713v-23,387,-227,411,-167,871c11139,16596,11173,16451,11200,16269v11,146,56,194,72,339c11306,16644,11347,16668,11370,16741v-11,60,-23,133,-26,181c11340,16971,11336,17031,11340,17079v-15,25,-27,97,-42,121xm11321,17527v-4,-49,-4,-121,-12,-158c11321,17321,11332,17297,11344,17249v3,48,7,96,15,145c11351,17406,11340,17418,11332,17430v-4,36,-7,60,-11,97xm11340,17623v,,,,,c11347,17563,11355,17502,11362,17442v8,60,16,121,23,181c11378,17635,11362,17635,11340,17623xm11847,20899v-11,-12,-22,-12,-38,-24c11809,20875,11809,20863,11809,20851v,-49,8,-73,19,-97c11847,20766,11862,20778,11878,20790v-4,36,-16,73,-31,109xm11809,17780v-22,-12,-45,-12,-68,c11734,17768,11726,17756,11718,17756v-3,-24,-3,-48,-3,-72c11703,17684,11696,17684,11688,17684v-4,-24,-7,-49,-15,-61c11673,17575,11692,17502,11669,17478v-7,73,-22,145,-38,133c11631,17635,11635,17660,11639,17684v-8,,-19,-12,-34,-12c11593,17611,11609,17466,11582,17454v-34,-12,-26,145,-53,145c11525,17599,11525,17599,11522,17599v15,-109,34,-242,53,-387c11578,17261,11582,17309,11597,17345v12,-121,19,-314,8,-447c11616,16729,11616,16572,11582,16463v,,,,-4,c11586,16451,11593,16451,11601,16439v-4,-61,-4,-109,,-145c11673,16451,11734,16632,11756,16801v15,121,38,266,61,423c11768,17273,11737,17418,11749,17599v7,,11,12,15,24c11802,17599,11832,17514,11843,17394v12,60,23,120,31,181c11855,17635,11832,17708,11809,17780xm11677,12317v-46,230,-76,471,-95,689c11559,13030,11525,13066,11491,13103v15,-61,31,-121,42,-182c11612,12583,11802,11531,11893,11036r7,72c11851,11422,11764,11858,11677,12317xm11904,17708v42,217,80,435,102,568c12006,18276,12006,18288,12010,18288v-7,24,-15,48,-23,73c11980,18143,11946,17962,11885,17853v11,-48,15,-97,19,-145xm11900,19581v,-24,,-48,8,-72c11931,19509,11938,19557,11942,19606v-15,-12,-27,-25,-42,-25xm11957,19146v-19,,-23,-36,-34,-48c11923,19074,11923,19050,11927,19037v15,,34,13,45,13c11968,19074,11965,19110,11957,19146xm12021,18506v-22,108,-26,302,-41,459c11965,18977,11953,18977,11938,18977v12,-24,19,-48,27,-97c11965,18868,11961,18868,11961,18856v19,-133,30,-266,30,-399c11999,18409,12010,18361,12018,18312v11,61,22,121,34,194c12040,18518,12033,18518,12021,18506xm13233,8147v27,24,84,36,156,36c13393,8219,13393,8256,13396,8292v-136,-109,-216,-181,-163,-145xm12976,8207r-11,61c12957,8219,12953,8183,12953,8195v4,,12,-12,34,-24l12976,8207xm13275,10601v-4,24,-11,48,-15,72l13256,10649r-68,-266l13105,10129r-19,-72c13139,10165,13215,10310,13294,10468v-8,48,-11,96,-19,133xm13321,9815v-122,-423,-220,-762,-220,-762c13124,9126,13211,9271,13324,9464v,85,,206,-3,351xm13400,8546v-19,338,-64,604,-72,858c13302,9368,13279,9331,13256,9319v-87,-96,-170,-423,-227,-701l13029,8594r4,-181l13040,8304r15,-109l13055,8183v27,12,65,36,106,73c13203,8292,13290,8352,13396,8413v4,60,4,96,4,133xm14502,17297r19,60c14498,17382,14480,17430,14468,17490v,-12,-4,-24,-4,-36c14476,17406,14491,17345,14502,17297xm13809,15979v-4,,-4,,,c13794,15774,13783,15593,13779,15568v-8,-60,-68,-785,-72,-1232c13707,14178,13711,13949,13714,13707r38,121l13877,14311r34,145l13949,14638r65,399l14078,15472v-53,36,-98,145,-151,205c13938,15907,13896,16040,13851,16149v-8,-37,-15,-85,-15,-145c13824,16004,13809,16016,13809,15979xm14146,19436v-15,-24,-26,-60,-38,-108c14120,19315,14135,19315,14146,19303v4,49,4,97,,133xm14154,17925v-27,-217,-38,-471,-80,-640c14082,17442,14093,17623,14112,17817v-42,-145,-79,-266,-110,-315c14002,17502,14002,17502,13999,17502v15,-60,26,-120,37,-193c14017,17333,13999,17406,13983,17478v-83,-157,-83,-290,-128,-628c13855,16850,13851,16765,13843,16644v23,-60,42,-145,53,-242c13908,16548,13953,16596,13968,16741v46,48,99,72,110,205c14082,16946,14086,16946,14089,16934v-26,73,-41,182,-53,302c14086,17152,14112,17007,14139,16850v-15,12,-27,36,-34,48c14112,16874,14116,16838,14127,16826v23,-13,12,60,34,48c14169,16850,14169,16826,14169,16789v68,24,76,-181,125,-217l14302,16608r26,109l14370,16850r68,229c14332,17297,14252,17635,14173,17950v-8,,-12,-12,-19,-25xm14249,19267v,,-4,-12,-4,-12c14245,19255,14249,19255,14249,19255v,,,,,12xm14328,19521v-4,,-11,,-15,c14309,19497,14309,19461,14309,19424v-11,,-11,61,-7,109c14298,19533,14294,19533,14290,19533v-15,-72,-15,-181,-19,-290c14290,19231,14313,19219,14332,19207v,84,4,157,19,205c14336,19436,14332,19485,14328,19521xm14559,18010v-7,12,-19,12,-26,24c14536,18155,14525,18373,14510,18530v57,72,-4,266,7,338c14517,18868,14517,18868,14514,18868v-8,,-16,,-23,c14449,18578,14358,18421,14317,18131v-15,48,11,205,-19,242c14271,18324,14249,18240,14230,18155v19,-36,41,-48,75,-48c14324,17913,14362,17768,14404,17635v11,49,30,97,49,109c14453,17732,14457,17732,14461,17720v3,,3,12,7,24c14514,17720,14548,17587,14555,17454r42,133l14608,17635r19,85l14635,17877r4,242l14650,18457r,24c14642,18494,14635,18518,14623,18506v,-133,4,-254,12,-363c14608,18119,14586,18070,14559,18010xm14631,18868v-8,-109,15,-241,8,-326c14639,18554,14646,18566,14650,18542r,-24l14654,18602v-4,85,-12,182,-23,266xm14748,19920v-15,-97,-26,-194,-34,-302c14722,19606,14730,19606,14737,19593r19,242l14760,19884v,12,-4,24,-12,36xm15070,20633v,12,,24,-3,36c15078,20681,15082,20706,15086,20742v11,12,22,12,30,c15131,20766,15142,20790,15157,20814v-37,,-79,-24,-121,-60c14983,20657,14976,20500,14987,20343v68,-36,136,-61,208,-85c15207,20295,15214,20331,15222,20367v-34,48,-61,109,-95,157c15104,20560,15078,20548,15067,20597v-12,-12,-23,-12,-31,-24c15055,20597,15063,20621,15070,20633xm16460,18989v4,-133,4,-266,8,-411c16483,18784,16502,19013,16517,19231v-19,-73,-30,-169,-57,-242xm16597,19243v-4,,-8,,-12,c16578,19231,16570,19207,16566,19195v8,-37,19,-61,35,-73c16604,19158,16604,19207,16597,19243xm16601,19110v-16,12,-31,12,-50,12c16529,18965,16525,18759,16502,18602v30,-48,76,-36,110,85c16570,18796,16593,18965,16601,19110xm16510,16318v-4,109,,254,7,411c16517,16729,16517,16717,16513,16717v8,145,19,314,35,483c16585,17720,16646,18276,16661,18421v-7,48,-15,85,-38,109c16631,18481,16642,18421,16646,18361v-23,-49,-45,60,-45,-12c16604,18167,16559,18228,16597,18143v-57,-72,-68,242,-99,363c16491,18469,16491,18421,16487,18373v34,-266,79,-508,53,-834c16460,17454,16419,17599,16385,17792r-16,-217l16332,17128r19,-859l16354,15895r-3,-302l16354,15460r,-37l16347,15375r-4,-193l16332,14892r-31,-472l16271,14045r-8,-157l16260,13683r49,-290l16388,12958r23,-158l16434,12571r23,-411l16479,11918r12,-72l16510,11761v30,242,83,520,91,628c16612,12535,16680,13381,16657,13369v-22,-13,-19,725,-49,918c16574,14493,16559,15121,16559,15121v-102,738,-27,641,-49,1197xm16695,18880v,-12,,-24,,-36c16695,18844,16699,18844,16699,18856v,,,12,-4,24xm16722,19050v-4,-25,-12,-37,-15,-61c16710,18965,16714,18941,16718,18917v4,48,4,84,4,133xm16718,6128v-4,-157,-11,-362,-15,-399c16699,5657,16722,5500,16741,5439r,37l16741,5536r15,278l16760,5935r-12,84l16726,6104r-8,24xm16832,19521v-27,-60,-38,-145,-42,-278c16771,19243,16782,19364,16779,19412v-38,-109,-31,-350,-46,-544c16752,18844,16779,18844,16797,18820v8,36,19,85,27,145l16858,19315v4,85,-7,158,-26,206xm17032,11882v-3,,-3,-24,-3,-49c17032,11858,17036,11882,17032,11882xm17831,13356v-7,-84,-140,-362,-140,-362l17684,12897v15,-48,83,-628,83,-628c17816,12317,17835,12003,17839,11797r19,121l17888,12184r8,97l17839,12402r-23,60l17813,12498r3,37l17839,12619r53,254l17960,13223r15,158l17983,13489r19,121l18036,13804r38,229l18085,14094v-87,-314,-246,-665,-254,-738xm18233,19872v-42,-25,-87,-61,-125,-121c18112,19739,18116,19739,18119,19726v-3,,-11,13,-15,13c18078,19690,18055,19630,18036,19545v-15,24,-27,49,-38,73c18013,19485,18028,19352,18044,19231v7,48,15,72,22,97c18044,19388,18066,19509,18051,19593v27,-24,65,-181,38,-265c18100,19328,18104,19303,18100,19255v53,-24,76,145,110,242c18210,19448,18225,19448,18241,19448v15,85,-12,145,-12,254c18225,19751,18229,19811,18233,19872xm18547,19884r-45,193c18468,19980,18441,20089,18403,19956v-15,-36,-22,-72,-22,-121c18403,19714,18422,19581,18472,19630v-8,-97,30,-169,-8,-254c18434,19497,18407,19630,18377,19739v,-61,-8,-109,-30,-158c18320,19593,18320,19702,18297,19811v-11,-121,-11,-278,-11,-290c18290,19581,18324,19557,18331,19533v-19,-72,-45,-36,-60,-85c18278,19448,18282,19424,18282,19400v-79,-60,-125,-217,-204,-278c18074,19086,18074,19050,18062,19037v57,-495,99,-858,103,-870c18172,18107,18206,17865,18214,17865v8,,34,-761,34,-834c18252,16958,18233,16717,18237,16656v4,-48,-4,-217,-12,-338c18218,16197,18218,16112,18222,16052v3,-61,,-169,-4,-242c18214,15738,18184,15351,18184,15351v,,-31,-677,-65,-1028l18134,14420r65,411l18233,15000r53,206l18324,15351r11,60l18358,15605r26,326l18407,16112r23,133l18506,16584r45,217l18551,16971r-4,133l18528,17418r-15,399l18509,18058r,158l18506,18264r,24l18513,18397r4,254l18528,18953r31,701l18547,19884xe" fillcolor="black" stroked="f" strokeweight="1pt">
              <v:fill opacity="32896f"/>
              <v:stroke miterlimit="4" joinstyle="miter"/>
              <v:path arrowok="t" o:extrusionok="f" o:connecttype="custom" o:connectlocs="3621024,1133856;3621024,1133856;3621024,1133856;3621024,1133856" o:connectangles="0,90,180,270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3CB4" w:rsidRDefault="00BC3CB4" w:rsidP="00AF3FB7">
      <w:r>
        <w:separator/>
      </w:r>
    </w:p>
  </w:footnote>
  <w:footnote w:type="continuationSeparator" w:id="0">
    <w:p w:rsidR="00BC3CB4" w:rsidRDefault="00BC3CB4" w:rsidP="00AF3F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3FB7" w:rsidRDefault="00D4080C">
    <w:pPr>
      <w:pStyle w:val="Header"/>
    </w:pPr>
    <w:r w:rsidRPr="00D4080C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B5273C0" wp14:editId="33F4223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700" cy="10041368"/>
              <wp:effectExtent l="0" t="0" r="0" b="0"/>
              <wp:wrapNone/>
              <wp:docPr id="23" name="Group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700" cy="10041368"/>
                        <a:chOff x="0" y="0"/>
                        <a:chExt cx="7772700" cy="10041368"/>
                      </a:xfrm>
                    </wpg:grpSpPr>
                    <wps:wsp>
                      <wps:cNvPr id="7" name="Shape"/>
                      <wps:cNvSpPr/>
                      <wps:spPr>
                        <a:xfrm>
                          <a:off x="4383741" y="242047"/>
                          <a:ext cx="1467362" cy="14673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468"/>
                              </a:moveTo>
                              <a:lnTo>
                                <a:pt x="21468" y="0"/>
                              </a:lnTo>
                              <a:lnTo>
                                <a:pt x="21600" y="132"/>
                              </a:lnTo>
                              <a:lnTo>
                                <a:pt x="132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5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9" name="Shape"/>
                      <wps:cNvSpPr/>
                      <wps:spPr>
                        <a:xfrm>
                          <a:off x="6360459" y="0"/>
                          <a:ext cx="1412241" cy="142113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0"/>
                              </a:moveTo>
                              <a:lnTo>
                                <a:pt x="0" y="21465"/>
                              </a:lnTo>
                              <a:lnTo>
                                <a:pt x="136" y="21600"/>
                              </a:lnTo>
                              <a:lnTo>
                                <a:pt x="21600" y="27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5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22" name="Group 22"/>
                      <wpg:cNvGrpSpPr/>
                      <wpg:grpSpPr>
                        <a:xfrm>
                          <a:off x="0" y="2985247"/>
                          <a:ext cx="7639499" cy="7056121"/>
                          <a:chOff x="0" y="0"/>
                          <a:chExt cx="7639499" cy="7056121"/>
                        </a:xfrm>
                      </wpg:grpSpPr>
                      <wps:wsp>
                        <wps:cNvPr id="5" name="Shape"/>
                        <wps:cNvSpPr/>
                        <wps:spPr>
                          <a:xfrm>
                            <a:off x="0" y="0"/>
                            <a:ext cx="909320" cy="9144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600"/>
                                </a:moveTo>
                                <a:lnTo>
                                  <a:pt x="21600" y="120"/>
                                </a:lnTo>
                                <a:lnTo>
                                  <a:pt x="21479" y="0"/>
                                </a:lnTo>
                                <a:lnTo>
                                  <a:pt x="0" y="21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" name="Shape"/>
                        <wps:cNvSpPr/>
                        <wps:spPr>
                          <a:xfrm>
                            <a:off x="0" y="2003612"/>
                            <a:ext cx="1526541" cy="153543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5"/>
                                </a:moveTo>
                                <a:lnTo>
                                  <a:pt x="21474" y="0"/>
                                </a:lnTo>
                                <a:lnTo>
                                  <a:pt x="0" y="21332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" name="Shape"/>
                        <wps:cNvSpPr/>
                        <wps:spPr>
                          <a:xfrm>
                            <a:off x="4908177" y="4800600"/>
                            <a:ext cx="2265681" cy="22555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600"/>
                                </a:moveTo>
                                <a:lnTo>
                                  <a:pt x="170" y="21600"/>
                                </a:lnTo>
                                <a:lnTo>
                                  <a:pt x="21600" y="85"/>
                                </a:lnTo>
                                <a:lnTo>
                                  <a:pt x="21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" name="Shape"/>
                        <wps:cNvSpPr/>
                        <wps:spPr>
                          <a:xfrm>
                            <a:off x="1613647" y="5365376"/>
                            <a:ext cx="1691641" cy="16827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4"/>
                                </a:moveTo>
                                <a:lnTo>
                                  <a:pt x="21486" y="0"/>
                                </a:lnTo>
                                <a:lnTo>
                                  <a:pt x="0" y="21600"/>
                                </a:lnTo>
                                <a:lnTo>
                                  <a:pt x="227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1" name="Shape"/>
                        <wps:cNvSpPr/>
                        <wps:spPr>
                          <a:xfrm>
                            <a:off x="0" y="4639235"/>
                            <a:ext cx="1497332" cy="15062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6"/>
                                </a:moveTo>
                                <a:lnTo>
                                  <a:pt x="21472" y="0"/>
                                </a:lnTo>
                                <a:lnTo>
                                  <a:pt x="0" y="21345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2" name="Shape"/>
                        <wps:cNvSpPr/>
                        <wps:spPr>
                          <a:xfrm>
                            <a:off x="7597588" y="7032812"/>
                            <a:ext cx="41911" cy="1145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13910" extrusionOk="0">
                                <a:moveTo>
                                  <a:pt x="0" y="6761"/>
                                </a:moveTo>
                                <a:cubicBezTo>
                                  <a:pt x="7855" y="17561"/>
                                  <a:pt x="14400" y="14475"/>
                                  <a:pt x="21600" y="8303"/>
                                </a:cubicBezTo>
                                <a:cubicBezTo>
                                  <a:pt x="13746" y="-4039"/>
                                  <a:pt x="6545" y="-954"/>
                                  <a:pt x="0" y="676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" name="Shape"/>
                        <wps:cNvSpPr/>
                        <wps:spPr>
                          <a:xfrm>
                            <a:off x="5365377" y="5674659"/>
                            <a:ext cx="111761" cy="177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cubicBezTo>
                                  <a:pt x="8836" y="10800"/>
                                  <a:pt x="16691" y="20057"/>
                                  <a:pt x="21600" y="21600"/>
                                </a:cubicBezTo>
                                <a:cubicBezTo>
                                  <a:pt x="21600" y="21599"/>
                                  <a:pt x="12273" y="1234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4" name="Shape"/>
                        <wps:cNvSpPr/>
                        <wps:spPr>
                          <a:xfrm>
                            <a:off x="5809130" y="5217459"/>
                            <a:ext cx="12700" cy="393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9441" y="6271"/>
                                </a:moveTo>
                                <a:cubicBezTo>
                                  <a:pt x="19441" y="6271"/>
                                  <a:pt x="12961" y="3484"/>
                                  <a:pt x="4320" y="0"/>
                                </a:cubicBezTo>
                                <a:cubicBezTo>
                                  <a:pt x="2160" y="697"/>
                                  <a:pt x="0" y="1394"/>
                                  <a:pt x="0" y="1394"/>
                                </a:cubicBezTo>
                                <a:lnTo>
                                  <a:pt x="8640" y="16026"/>
                                </a:lnTo>
                                <a:lnTo>
                                  <a:pt x="21600" y="21600"/>
                                </a:lnTo>
                                <a:cubicBezTo>
                                  <a:pt x="21600" y="20903"/>
                                  <a:pt x="21600" y="19510"/>
                                  <a:pt x="21600" y="18813"/>
                                </a:cubicBezTo>
                                <a:cubicBezTo>
                                  <a:pt x="17280" y="11149"/>
                                  <a:pt x="19441" y="6271"/>
                                  <a:pt x="19441" y="62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" name="Shape"/>
                        <wps:cNvSpPr/>
                        <wps:spPr>
                          <a:xfrm>
                            <a:off x="5809130" y="5190565"/>
                            <a:ext cx="11057" cy="169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2535" h="19169" extrusionOk="0">
                                <a:moveTo>
                                  <a:pt x="4975" y="449"/>
                                </a:moveTo>
                                <a:cubicBezTo>
                                  <a:pt x="-5105" y="-2431"/>
                                  <a:pt x="2095" y="9089"/>
                                  <a:pt x="9295" y="19169"/>
                                </a:cubicBezTo>
                                <a:cubicBezTo>
                                  <a:pt x="12175" y="14849"/>
                                  <a:pt x="16495" y="4769"/>
                                  <a:pt x="4975" y="4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" name="Shape"/>
                        <wps:cNvSpPr/>
                        <wps:spPr>
                          <a:xfrm>
                            <a:off x="3953435" y="6589059"/>
                            <a:ext cx="13221" cy="317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441" h="21600" extrusionOk="0">
                                <a:moveTo>
                                  <a:pt x="805" y="0"/>
                                </a:moveTo>
                                <a:cubicBezTo>
                                  <a:pt x="-1159" y="4320"/>
                                  <a:pt x="-1159" y="20736"/>
                                  <a:pt x="20441" y="21600"/>
                                </a:cubicBezTo>
                                <a:cubicBezTo>
                                  <a:pt x="16514" y="13824"/>
                                  <a:pt x="16514" y="3456"/>
                                  <a:pt x="80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7" name="Shape"/>
                        <wps:cNvSpPr/>
                        <wps:spPr>
                          <a:xfrm>
                            <a:off x="349624" y="6777317"/>
                            <a:ext cx="17782" cy="9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9021" extrusionOk="0">
                                <a:moveTo>
                                  <a:pt x="21600" y="3932"/>
                                </a:moveTo>
                                <a:cubicBezTo>
                                  <a:pt x="10800" y="6474"/>
                                  <a:pt x="4629" y="-4962"/>
                                  <a:pt x="0" y="2662"/>
                                </a:cubicBezTo>
                                <a:cubicBezTo>
                                  <a:pt x="7714" y="1391"/>
                                  <a:pt x="20057" y="16638"/>
                                  <a:pt x="21600" y="39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" name="Shape"/>
                        <wps:cNvSpPr/>
                        <wps:spPr>
                          <a:xfrm>
                            <a:off x="1815353" y="6320117"/>
                            <a:ext cx="23795" cy="2302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234" h="20613" extrusionOk="0">
                                <a:moveTo>
                                  <a:pt x="11880" y="0"/>
                                </a:moveTo>
                                <a:cubicBezTo>
                                  <a:pt x="5400" y="0"/>
                                  <a:pt x="8640" y="11369"/>
                                  <a:pt x="0" y="7958"/>
                                </a:cubicBezTo>
                                <a:cubicBezTo>
                                  <a:pt x="4320" y="13643"/>
                                  <a:pt x="5400" y="6822"/>
                                  <a:pt x="5400" y="20463"/>
                                </a:cubicBezTo>
                                <a:cubicBezTo>
                                  <a:pt x="11880" y="21600"/>
                                  <a:pt x="14040" y="15916"/>
                                  <a:pt x="19440" y="14779"/>
                                </a:cubicBezTo>
                                <a:cubicBezTo>
                                  <a:pt x="21600" y="5684"/>
                                  <a:pt x="19440" y="1137"/>
                                  <a:pt x="118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" name="Shape"/>
                        <wps:cNvSpPr/>
                        <wps:spPr>
                          <a:xfrm>
                            <a:off x="322730" y="6965576"/>
                            <a:ext cx="29623" cy="3002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6793" h="15959" extrusionOk="0">
                                <a:moveTo>
                                  <a:pt x="12960" y="15657"/>
                                </a:moveTo>
                                <a:cubicBezTo>
                                  <a:pt x="21600" y="9582"/>
                                  <a:pt x="14400" y="-4593"/>
                                  <a:pt x="3600" y="1482"/>
                                </a:cubicBezTo>
                                <a:cubicBezTo>
                                  <a:pt x="3600" y="5532"/>
                                  <a:pt x="0" y="5532"/>
                                  <a:pt x="0" y="9582"/>
                                </a:cubicBezTo>
                                <a:cubicBezTo>
                                  <a:pt x="2160" y="13632"/>
                                  <a:pt x="5040" y="17007"/>
                                  <a:pt x="12960" y="156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0" name="Shape"/>
                        <wps:cNvSpPr/>
                        <wps:spPr>
                          <a:xfrm>
                            <a:off x="1922930" y="7046259"/>
                            <a:ext cx="19050" cy="635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080" y="12959"/>
                                </a:moveTo>
                                <a:cubicBezTo>
                                  <a:pt x="10080" y="8641"/>
                                  <a:pt x="8640" y="4319"/>
                                  <a:pt x="8640" y="0"/>
                                </a:cubicBezTo>
                                <a:cubicBezTo>
                                  <a:pt x="8640" y="4319"/>
                                  <a:pt x="8640" y="8638"/>
                                  <a:pt x="10080" y="12959"/>
                                </a:cubicBezTo>
                                <a:cubicBezTo>
                                  <a:pt x="5760" y="8641"/>
                                  <a:pt x="2880" y="4319"/>
                                  <a:pt x="0" y="0"/>
                                </a:cubicBezTo>
                                <a:cubicBezTo>
                                  <a:pt x="2880" y="8641"/>
                                  <a:pt x="5760" y="17281"/>
                                  <a:pt x="10080" y="21600"/>
                                </a:cubicBezTo>
                                <a:lnTo>
                                  <a:pt x="21600" y="21600"/>
                                </a:lnTo>
                                <a:cubicBezTo>
                                  <a:pt x="17280" y="21600"/>
                                  <a:pt x="12960" y="17278"/>
                                  <a:pt x="10080" y="129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177069E1" id="Group 23" o:spid="_x0000_s1026" style="position:absolute;margin-left:0;margin-top:0;width:612pt;height:790.65pt;z-index:251660288;mso-width-percent:1000;mso-height-percent:1000;mso-position-horizontal:center;mso-position-horizontal-relative:page;mso-position-vertical:center;mso-position-vertical-relative:page;mso-width-percent:1000;mso-height-percent:1000" coordsize="77727,100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">
              <v:shape id="Shape" o:spid="_x0000_s1027" style="position:absolute;left:43837;top:2420;width:14674;height:146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" path="m,21468l21468,r132,132l132,21600,,21468xe" fillcolor="white [3212]" stroked="f" strokeweight="1pt">
                <v:fill opacity="32896f"/>
                <v:stroke miterlimit="4" joinstyle="miter"/>
                <v:path arrowok="t" o:extrusionok="f" o:connecttype="custom" o:connectlocs="733681,733680;733681,733680;733681,733680;733681,733680" o:connectangles="0,90,180,270"/>
              </v:shape>
              <v:shape id="Shape" o:spid="_x0000_s1028" style="position:absolute;left:63604;width:14123;height:1421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" path="m21600,l,21465r136,135l21600,270r,-270xe" fillcolor="white [3212]" stroked="f" strokeweight="1pt">
                <v:fill opacity="32896f"/>
                <v:stroke miterlimit="4" joinstyle="miter"/>
                <v:path arrowok="t" o:extrusionok="f" o:connecttype="custom" o:connectlocs="706121,710566;706121,710566;706121,710566;706121,710566" o:connectangles="0,90,180,270"/>
              </v:shape>
              <v:group id="Group 22" o:spid="_x0000_s1029" style="position:absolute;top:29852;width:76394;height:70561" coordsize="76394,70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shape id="Shape" o:spid="_x0000_s1030" style="position:absolute;width:9093;height:914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" path="m,21600l21600,120,21479,,,21360r,240xe" fillcolor="white [3212]" stroked="f" strokeweight="1pt">
                  <v:fill opacity="32896f"/>
                  <v:stroke miterlimit="4" joinstyle="miter"/>
                  <v:path arrowok="t" o:extrusionok="f" o:connecttype="custom" o:connectlocs="454660,457200;454660,457200;454660,457200;454660,457200" o:connectangles="0,90,180,270"/>
                </v:shape>
                <v:shape id="Shape" o:spid="_x0000_s1031" style="position:absolute;top:20036;width:15265;height:153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" path="m21600,125l21474,,,21332r,268l21600,125xe" fillcolor="white [3212]" stroked="f" strokeweight="1pt">
                  <v:fill opacity="32896f"/>
                  <v:stroke miterlimit="4" joinstyle="miter"/>
                  <v:path arrowok="t" o:extrusionok="f" o:connecttype="custom" o:connectlocs="763271,767716;763271,767716;763271,767716;763271,767716" o:connectangles="0,90,180,270"/>
                </v:shape>
                <v:shape id="Shape" o:spid="_x0000_s1032" style="position:absolute;left:49081;top:48006;width:22657;height:225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" path="m,21600r170,l21600,85,21503,,,21600xe" fillcolor="white [3212]" stroked="f" strokeweight="1pt">
                  <v:fill opacity="32896f"/>
                  <v:stroke miterlimit="4" joinstyle="miter"/>
                  <v:path arrowok="t" o:extrusionok="f" o:connecttype="custom" o:connectlocs="1132841,1127761;1132841,1127761;1132841,1127761;1132841,1127761" o:connectangles="0,90,180,270"/>
                </v:shape>
                <v:shape id="Shape" o:spid="_x0000_s1033" style="position:absolute;left:16136;top:53653;width:16916;height:1682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" path="m21600,114l21486,,,21600r227,l21600,114xe" fillcolor="white [3212]" stroked="f" strokeweight="1pt">
                  <v:fill opacity="32896f"/>
                  <v:stroke miterlimit="4" joinstyle="miter"/>
                  <v:path arrowok="t" o:extrusionok="f" o:connecttype="custom" o:connectlocs="845821,841376;845821,841376;845821,841376;845821,841376" o:connectangles="0,90,180,270"/>
                </v:shape>
                <v:shape id="Shape" o:spid="_x0000_s1034" style="position:absolute;top:46392;width:14973;height:150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" path="m21600,146l21472,,,21345r,255l21600,146xe" fillcolor="white [3212]" stroked="f" strokeweight="1pt">
                  <v:fill opacity="32896f"/>
                  <v:stroke miterlimit="4" joinstyle="miter"/>
                  <v:path arrowok="t" o:extrusionok="f" o:connecttype="custom" o:connectlocs="748666,753111;748666,753111;748666,753111;748666,753111" o:connectangles="0,90,180,270"/>
                </v:shape>
                <v:shape id="Shape" o:spid="_x0000_s1035" style="position:absolute;left:75975;top:70328;width:419;height:114;visibility:visible;mso-wrap-style:square;v-text-anchor:middle" coordsize="21600,13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" path="m,6761v7855,10800,14400,7714,21600,1542c13746,-4039,6545,-954,,6761xe" fillcolor="white [3212]" stroked="f" strokeweight="1pt">
                  <v:fill opacity="32896f"/>
                  <v:stroke miterlimit="4" joinstyle="miter"/>
                  <v:path arrowok="t" o:extrusionok="f" o:connecttype="custom" o:connectlocs="20956,5727;20956,5727;20956,5727;20956,5727" o:connectangles="0,90,180,270"/>
                </v:shape>
                <v:shape id="Shape" o:spid="_x0000_s1036" style="position:absolute;left:53653;top:56746;width:1118;height:17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" path="m,c8836,10800,16691,20057,21600,21600,21600,21599,12273,12342,,xe" fillcolor="white [3212]" stroked="f" strokeweight="1pt">
                  <v:fill opacity="32896f"/>
                  <v:stroke miterlimit="4" joinstyle="miter"/>
                  <v:path arrowok="t" o:extrusionok="f" o:connecttype="custom" o:connectlocs="55881,8891;55881,8891;55881,8891;55881,8891" o:connectangles="0,90,180,270"/>
                </v:shape>
                <v:shape id="Shape" o:spid="_x0000_s1037" style="position:absolute;left:58091;top:52174;width:127;height:39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" path="m19441,6271v,,-6480,-2787,-15121,-6271c2160,697,,1394,,1394l8640,16026r12960,5574c21600,20903,21600,19510,21600,18813,17280,11149,19441,6271,19441,6271xe" fillcolor="white [3212]" stroked="f" strokeweight="1pt">
                  <v:fill opacity="32896f"/>
                  <v:stroke miterlimit="4" joinstyle="miter"/>
                  <v:path arrowok="t" o:extrusionok="f" o:connecttype="custom" o:connectlocs="6350,19686;6350,19686;6350,19686;6350,19686" o:connectangles="0,90,180,270"/>
                </v:shape>
                <v:shape id="Shape" o:spid="_x0000_s1038" style="position:absolute;left:58091;top:51905;width:110;height:169;visibility:visible;mso-wrap-style:square;v-text-anchor:middle" coordsize="12535,1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" path="m4975,449c-5105,-2431,2095,9089,9295,19169,12175,14849,16495,4769,4975,449xe" fillcolor="white [3212]" stroked="f" strokeweight="1pt">
                  <v:fill opacity="32896f"/>
                  <v:stroke miterlimit="4" joinstyle="miter"/>
                  <v:path arrowok="t" o:extrusionok="f" o:connecttype="custom" o:connectlocs="5529,8454;5529,8454;5529,8454;5529,8454" o:connectangles="0,90,180,270"/>
                </v:shape>
                <v:shape id="Shape" o:spid="_x0000_s1039" style="position:absolute;left:39534;top:65890;width:132;height:318;visibility:visible;mso-wrap-style:square;v-text-anchor:middle" coordsize="2044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" path="m805,c-1159,4320,-1159,20736,20441,21600,16514,13824,16514,3456,805,xe" fillcolor="white [3212]" stroked="f" strokeweight="1pt">
                  <v:fill opacity="32896f"/>
                  <v:stroke miterlimit="4" joinstyle="miter"/>
                  <v:path arrowok="t" o:extrusionok="f" o:connecttype="custom" o:connectlocs="6611,15876;6611,15876;6611,15876;6611,15876" o:connectangles="0,90,180,270"/>
                </v:shape>
                <v:shape id="Shape" o:spid="_x0000_s1040" style="position:absolute;left:3496;top:67773;width:178;height:90;visibility:visible;mso-wrap-style:square;v-text-anchor:middle" coordsize="21600,9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" path="m21600,3932c10800,6474,4629,-4962,,2662,7714,1391,20057,16638,21600,3932xe" fillcolor="white [3212]" stroked="f" strokeweight="1pt">
                  <v:fill opacity="32896f"/>
                  <v:stroke miterlimit="4" joinstyle="miter"/>
                  <v:path arrowok="t" o:extrusionok="f" o:connecttype="custom" o:connectlocs="8891,4510;8891,4510;8891,4510;8891,4510" o:connectangles="0,90,180,270"/>
                </v:shape>
                <v:shape id="Shape" o:spid="_x0000_s1041" style="position:absolute;left:18153;top:63201;width:238;height:230;visibility:visible;mso-wrap-style:square;v-text-anchor:middle" coordsize="20234,20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" path="m11880,c5400,,8640,11369,,7958,4320,13643,5400,6822,5400,20463v6480,1137,8640,-4547,14040,-5684c21600,5684,19440,1137,11880,xe" fillcolor="white [3212]" stroked="f" strokeweight="1pt">
                  <v:fill opacity="32896f"/>
                  <v:stroke miterlimit="4" joinstyle="miter"/>
                  <v:path arrowok="t" o:extrusionok="f" o:connecttype="custom" o:connectlocs="11898,11514;11898,11514;11898,11514;11898,11514" o:connectangles="0,90,180,270"/>
                </v:shape>
                <v:shape id="Shape" o:spid="_x0000_s1042" style="position:absolute;left:3227;top:69655;width:296;height:301;visibility:visible;mso-wrap-style:square;v-text-anchor:middle" coordsize="16793,15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" path="m12960,15657c21600,9582,14400,-4593,3600,1482,3600,5532,,5532,,9582v2160,4050,5040,7425,12960,6075xe" fillcolor="white [3212]" stroked="f" strokeweight="1pt">
                  <v:fill opacity="32896f"/>
                  <v:stroke miterlimit="4" joinstyle="miter"/>
                  <v:path arrowok="t" o:extrusionok="f" o:connecttype="custom" o:connectlocs="14812,15014;14812,15014;14812,15014;14812,15014" o:connectangles="0,90,180,270"/>
                </v:shape>
                <v:shape id="Shape" o:spid="_x0000_s1043" style="position:absolute;left:19229;top:70462;width:190;height: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" path="m10080,12959c10080,8641,8640,4319,8640,v,4319,,8638,1440,12959c5760,8641,2880,4319,,,2880,8641,5760,17281,10080,21600r11520,c17280,21600,12960,17278,10080,12959xe" fillcolor="white [3212]" stroked="f" strokeweight="1pt">
                  <v:fill opacity="32896f"/>
                  <v:stroke miterlimit="4" joinstyle="miter"/>
                  <v:path arrowok="t" o:extrusionok="f" o:connecttype="custom" o:connectlocs="9525,3175;9525,3175;9525,3175;9525,3175" o:connectangles="0,90,180,27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36735" behindDoc="0" locked="0" layoutInCell="1" allowOverlap="1" wp14:anchorId="1461CBE0" wp14:editId="37D292A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3805517" cy="2958353"/>
              <wp:effectExtent l="0" t="0" r="0" b="0"/>
              <wp:wrapNone/>
              <wp:docPr id="21" name="Rectangle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05517" cy="2958353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133AD32E" id="Rectangle 21" o:spid="_x0000_s1026" style="position:absolute;margin-left:0;margin-top:0;width:299.65pt;height:232.95pt;z-index:251636735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" stroked="f" strokeweight="1pt">
              <v:fill r:id="rId2" o:title="" recolor="t" rotate="t" type="frame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AD6"/>
    <w:rsid w:val="0012336A"/>
    <w:rsid w:val="0013072F"/>
    <w:rsid w:val="002022C5"/>
    <w:rsid w:val="00252CA4"/>
    <w:rsid w:val="002968D8"/>
    <w:rsid w:val="003E1AD6"/>
    <w:rsid w:val="00432940"/>
    <w:rsid w:val="0046794B"/>
    <w:rsid w:val="005C4CDF"/>
    <w:rsid w:val="00632D9B"/>
    <w:rsid w:val="006C60E6"/>
    <w:rsid w:val="006C6281"/>
    <w:rsid w:val="009C23C3"/>
    <w:rsid w:val="009C42F7"/>
    <w:rsid w:val="00AC5F9D"/>
    <w:rsid w:val="00AD7229"/>
    <w:rsid w:val="00AF3FB7"/>
    <w:rsid w:val="00BB1A54"/>
    <w:rsid w:val="00BC3CB4"/>
    <w:rsid w:val="00D15294"/>
    <w:rsid w:val="00D4080C"/>
    <w:rsid w:val="00DD7041"/>
    <w:rsid w:val="00E050A1"/>
    <w:rsid w:val="00F71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269B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4"/>
    <w:qFormat/>
    <w:rsid w:val="002968D8"/>
    <w:rPr>
      <w:color w:val="FFFFFF" w:themeColor="background1"/>
    </w:rPr>
  </w:style>
  <w:style w:type="paragraph" w:styleId="Heading1">
    <w:name w:val="heading 1"/>
    <w:basedOn w:val="Normal"/>
    <w:next w:val="Normal"/>
    <w:link w:val="Heading1Char"/>
    <w:uiPriority w:val="2"/>
    <w:qFormat/>
    <w:rsid w:val="00AD7229"/>
    <w:pPr>
      <w:autoSpaceDE w:val="0"/>
      <w:autoSpaceDN w:val="0"/>
      <w:adjustRightInd w:val="0"/>
      <w:jc w:val="right"/>
      <w:outlineLvl w:val="0"/>
    </w:pPr>
    <w:rPr>
      <w:rFonts w:cs="Times New Roman"/>
      <w:b/>
      <w:color w:val="FFFFF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AF3F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3072F"/>
    <w:rPr>
      <w:color w:val="FFFFFF" w:themeColor="background1"/>
    </w:rPr>
  </w:style>
  <w:style w:type="paragraph" w:styleId="Footer">
    <w:name w:val="footer"/>
    <w:basedOn w:val="Normal"/>
    <w:link w:val="FooterChar"/>
    <w:uiPriority w:val="99"/>
    <w:semiHidden/>
    <w:rsid w:val="00AF3F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3072F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3FB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FB7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AF3F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rmation">
    <w:name w:val="Information"/>
    <w:basedOn w:val="Normal"/>
    <w:next w:val="Normal"/>
    <w:uiPriority w:val="3"/>
    <w:qFormat/>
    <w:rsid w:val="00632D9B"/>
    <w:pPr>
      <w:autoSpaceDE w:val="0"/>
      <w:autoSpaceDN w:val="0"/>
      <w:adjustRightInd w:val="0"/>
    </w:pPr>
    <w:rPr>
      <w:rFonts w:cs="Times New Roman"/>
      <w:b/>
      <w:color w:val="FFFFFF"/>
      <w:sz w:val="32"/>
      <w:szCs w:val="32"/>
    </w:rPr>
  </w:style>
  <w:style w:type="paragraph" w:styleId="Title">
    <w:name w:val="Title"/>
    <w:basedOn w:val="Normal"/>
    <w:next w:val="Normal"/>
    <w:link w:val="TitleChar"/>
    <w:qFormat/>
    <w:rsid w:val="009C23C3"/>
    <w:pPr>
      <w:autoSpaceDE w:val="0"/>
      <w:autoSpaceDN w:val="0"/>
      <w:adjustRightInd w:val="0"/>
      <w:spacing w:line="192" w:lineRule="auto"/>
    </w:pPr>
    <w:rPr>
      <w:rFonts w:asciiTheme="majorHAnsi" w:hAnsiTheme="majorHAnsi" w:cs="Times New Roman"/>
      <w:color w:val="FFFFFF"/>
      <w:sz w:val="138"/>
      <w:szCs w:val="140"/>
    </w:rPr>
  </w:style>
  <w:style w:type="character" w:customStyle="1" w:styleId="TitleChar">
    <w:name w:val="Title Char"/>
    <w:basedOn w:val="DefaultParagraphFont"/>
    <w:link w:val="Title"/>
    <w:rsid w:val="009C23C3"/>
    <w:rPr>
      <w:rFonts w:asciiTheme="majorHAnsi" w:hAnsiTheme="majorHAnsi" w:cs="Times New Roman"/>
      <w:color w:val="FFFFFF"/>
      <w:sz w:val="138"/>
      <w:szCs w:val="140"/>
    </w:rPr>
  </w:style>
  <w:style w:type="paragraph" w:styleId="Subtitle">
    <w:name w:val="Subtitle"/>
    <w:basedOn w:val="Normal"/>
    <w:next w:val="Normal"/>
    <w:link w:val="SubtitleChar"/>
    <w:uiPriority w:val="1"/>
    <w:qFormat/>
    <w:rsid w:val="009C23C3"/>
    <w:rPr>
      <w:rFonts w:cs="Times New Roman"/>
      <w:i/>
      <w:color w:val="FFFFFF"/>
      <w:sz w:val="94"/>
      <w:szCs w:val="96"/>
    </w:rPr>
  </w:style>
  <w:style w:type="character" w:customStyle="1" w:styleId="SubtitleChar">
    <w:name w:val="Subtitle Char"/>
    <w:basedOn w:val="DefaultParagraphFont"/>
    <w:link w:val="Subtitle"/>
    <w:uiPriority w:val="1"/>
    <w:rsid w:val="009C23C3"/>
    <w:rPr>
      <w:rFonts w:cs="Times New Roman"/>
      <w:i/>
      <w:color w:val="FFFFFF"/>
      <w:sz w:val="94"/>
      <w:szCs w:val="96"/>
    </w:rPr>
  </w:style>
  <w:style w:type="character" w:customStyle="1" w:styleId="Heading1Char">
    <w:name w:val="Heading 1 Char"/>
    <w:basedOn w:val="DefaultParagraphFont"/>
    <w:link w:val="Heading1"/>
    <w:uiPriority w:val="2"/>
    <w:rsid w:val="0013072F"/>
    <w:rPr>
      <w:rFonts w:cs="Times New Roman"/>
      <w:b/>
      <w:color w:val="FFFFFF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13072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amg\AppData\Roaming\Microsoft\Templates\Music%20festival%20packing%20checklis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FB29119-C353-4348-9DBD-3D94264F477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93CFE637-09E7-4BDA-ADA9-204C9553F6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731B90-58F7-45D1-9202-10AA7756DC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Music festival packing checklist</Template>
  <TotalTime>0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2020-01-11T14:00:00Z</dcterms:created>
  <dcterms:modified xsi:type="dcterms:W3CDTF">2020-01-11T14:04:00Z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